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8752F" w14:textId="77777777" w:rsidR="00B14486" w:rsidRPr="0089023E" w:rsidRDefault="00B14486" w:rsidP="00361AFA">
      <w:pPr>
        <w:rPr>
          <w:b/>
          <w:bCs/>
          <w:caps/>
          <w:color w:val="0095D5" w:themeColor="accent1"/>
          <w:lang w:val="nl-NL"/>
        </w:rPr>
      </w:pPr>
      <w:bookmarkStart w:id="0" w:name="_GoBack"/>
      <w:bookmarkEnd w:id="0"/>
    </w:p>
    <w:p w14:paraId="7AA91271" w14:textId="29FCF814" w:rsidR="009B34CF" w:rsidRPr="0089023E" w:rsidRDefault="00B84911" w:rsidP="00361AFA">
      <w:pPr>
        <w:rPr>
          <w:b/>
          <w:bCs/>
          <w:caps/>
          <w:color w:val="0095D5" w:themeColor="accent1"/>
          <w:lang w:val="nl-NL"/>
        </w:rPr>
      </w:pPr>
      <w:r w:rsidRPr="0089023E">
        <w:rPr>
          <w:b/>
          <w:bCs/>
          <w:caps/>
          <w:color w:val="0095D5" w:themeColor="accent1"/>
          <w:lang w:val="nl-NL"/>
        </w:rPr>
        <w:t xml:space="preserve">Derde </w:t>
      </w:r>
      <w:r w:rsidR="00D14F49" w:rsidRPr="0089023E">
        <w:rPr>
          <w:b/>
          <w:bCs/>
          <w:caps/>
          <w:color w:val="0095D5" w:themeColor="accent1"/>
          <w:lang w:val="nl-NL"/>
        </w:rPr>
        <w:t>GENERATI</w:t>
      </w:r>
      <w:r w:rsidRPr="0089023E">
        <w:rPr>
          <w:b/>
          <w:bCs/>
          <w:caps/>
          <w:color w:val="0095D5" w:themeColor="accent1"/>
          <w:lang w:val="nl-NL"/>
        </w:rPr>
        <w:t>e sup</w:t>
      </w:r>
      <w:r w:rsidR="001D29BE" w:rsidRPr="0089023E">
        <w:rPr>
          <w:b/>
          <w:bCs/>
          <w:caps/>
          <w:color w:val="0095D5" w:themeColor="accent1"/>
          <w:lang w:val="nl-NL"/>
        </w:rPr>
        <w:t>erieure geluidsweergave</w:t>
      </w:r>
      <w:r w:rsidR="009B34CF" w:rsidRPr="0089023E">
        <w:rPr>
          <w:b/>
          <w:bCs/>
          <w:caps/>
          <w:color w:val="0095D5" w:themeColor="accent1"/>
          <w:lang w:val="nl-NL"/>
        </w:rPr>
        <w:t xml:space="preserve"> </w:t>
      </w:r>
    </w:p>
    <w:p w14:paraId="7AD2FDDB" w14:textId="50952992" w:rsidR="00DC2618" w:rsidRPr="00F26A4E" w:rsidRDefault="009B34CF" w:rsidP="00DC2618">
      <w:pPr>
        <w:rPr>
          <w:b/>
          <w:bCs/>
          <w:lang w:val="nl-NL"/>
        </w:rPr>
      </w:pPr>
      <w:proofErr w:type="spellStart"/>
      <w:r w:rsidRPr="00F26A4E">
        <w:rPr>
          <w:b/>
          <w:bCs/>
          <w:lang w:val="nl-NL"/>
        </w:rPr>
        <w:t>Sennheiser</w:t>
      </w:r>
      <w:proofErr w:type="spellEnd"/>
      <w:r w:rsidRPr="00F26A4E">
        <w:rPr>
          <w:b/>
          <w:bCs/>
          <w:lang w:val="nl-NL"/>
        </w:rPr>
        <w:t xml:space="preserve"> </w:t>
      </w:r>
      <w:r w:rsidR="001D29BE" w:rsidRPr="00F26A4E">
        <w:rPr>
          <w:b/>
          <w:bCs/>
          <w:lang w:val="nl-NL"/>
        </w:rPr>
        <w:t xml:space="preserve">presenteert nieuwe </w:t>
      </w:r>
      <w:r w:rsidR="00DC2618" w:rsidRPr="00F26A4E">
        <w:rPr>
          <w:b/>
          <w:bCs/>
          <w:lang w:val="nl-NL"/>
        </w:rPr>
        <w:t xml:space="preserve">MOMENTUM </w:t>
      </w:r>
      <w:r w:rsidR="00701999" w:rsidRPr="00F26A4E">
        <w:rPr>
          <w:b/>
          <w:bCs/>
          <w:lang w:val="nl-NL"/>
        </w:rPr>
        <w:t>Wireless</w:t>
      </w:r>
      <w:r w:rsidR="00DC2618" w:rsidRPr="00F26A4E">
        <w:rPr>
          <w:b/>
          <w:bCs/>
          <w:lang w:val="nl-NL"/>
        </w:rPr>
        <w:t xml:space="preserve"> </w:t>
      </w:r>
    </w:p>
    <w:p w14:paraId="6A8F79CB" w14:textId="77777777" w:rsidR="00F84EC2" w:rsidRPr="0089023E" w:rsidRDefault="00F84EC2" w:rsidP="006F1E33">
      <w:pPr>
        <w:rPr>
          <w:lang w:val="nl-NL"/>
        </w:rPr>
      </w:pPr>
    </w:p>
    <w:p w14:paraId="1C6A52A5" w14:textId="349F3A50" w:rsidR="00DC2618" w:rsidRPr="0089023E" w:rsidRDefault="004C6FDE" w:rsidP="00DC2618">
      <w:pPr>
        <w:rPr>
          <w:b/>
          <w:bCs/>
          <w:lang w:val="nl-NL"/>
        </w:rPr>
      </w:pPr>
      <w:r>
        <w:rPr>
          <w:b/>
          <w:bCs/>
          <w:i/>
          <w:lang w:val="nl-NL"/>
        </w:rPr>
        <w:t>Wedemark</w:t>
      </w:r>
      <w:r w:rsidR="000B3FC9" w:rsidRPr="0089023E">
        <w:rPr>
          <w:b/>
          <w:bCs/>
          <w:i/>
          <w:lang w:val="nl-NL"/>
        </w:rPr>
        <w:t>,</w:t>
      </w:r>
      <w:r w:rsidR="00DC2618" w:rsidRPr="0089023E">
        <w:rPr>
          <w:b/>
          <w:bCs/>
          <w:i/>
          <w:lang w:val="nl-NL"/>
        </w:rPr>
        <w:t xml:space="preserve"> </w:t>
      </w:r>
      <w:r w:rsidR="00B84911" w:rsidRPr="0089023E">
        <w:rPr>
          <w:b/>
          <w:bCs/>
          <w:i/>
          <w:lang w:val="nl-NL"/>
        </w:rPr>
        <w:t>5 s</w:t>
      </w:r>
      <w:r w:rsidR="00151CF3" w:rsidRPr="0089023E">
        <w:rPr>
          <w:b/>
          <w:bCs/>
          <w:i/>
          <w:lang w:val="nl-NL"/>
        </w:rPr>
        <w:t>eptember</w:t>
      </w:r>
      <w:r w:rsidR="00CB1A61" w:rsidRPr="0089023E">
        <w:rPr>
          <w:b/>
          <w:bCs/>
          <w:i/>
          <w:lang w:val="nl-NL"/>
        </w:rPr>
        <w:t xml:space="preserve"> 2019 </w:t>
      </w:r>
      <w:r w:rsidR="00CB1A61" w:rsidRPr="0089023E">
        <w:rPr>
          <w:b/>
          <w:bCs/>
          <w:lang w:val="nl-NL"/>
        </w:rPr>
        <w:t>–</w:t>
      </w:r>
      <w:r w:rsidR="006F793A" w:rsidRPr="0089023E">
        <w:rPr>
          <w:b/>
          <w:bCs/>
          <w:lang w:val="nl-NL"/>
        </w:rPr>
        <w:t xml:space="preserve"> </w:t>
      </w:r>
      <w:proofErr w:type="spellStart"/>
      <w:r w:rsidR="006F793A" w:rsidRPr="0089023E">
        <w:rPr>
          <w:b/>
          <w:bCs/>
          <w:lang w:val="nl-NL"/>
        </w:rPr>
        <w:t>Sennheiser</w:t>
      </w:r>
      <w:proofErr w:type="spellEnd"/>
      <w:r w:rsidR="006F793A" w:rsidRPr="0089023E">
        <w:rPr>
          <w:b/>
          <w:bCs/>
          <w:lang w:val="nl-NL"/>
        </w:rPr>
        <w:t xml:space="preserve"> </w:t>
      </w:r>
      <w:r w:rsidR="00F26A4E">
        <w:rPr>
          <w:b/>
          <w:bCs/>
          <w:lang w:val="nl-NL"/>
        </w:rPr>
        <w:t>lanceert vandaag</w:t>
      </w:r>
      <w:r w:rsidR="006F793A" w:rsidRPr="0089023E">
        <w:rPr>
          <w:b/>
          <w:bCs/>
          <w:lang w:val="nl-NL"/>
        </w:rPr>
        <w:t xml:space="preserve"> de derde generatie van </w:t>
      </w:r>
      <w:r w:rsidR="00635AE3">
        <w:rPr>
          <w:b/>
          <w:bCs/>
          <w:lang w:val="nl-NL"/>
        </w:rPr>
        <w:t>de</w:t>
      </w:r>
      <w:r w:rsidR="00635AE3" w:rsidRPr="0089023E">
        <w:rPr>
          <w:b/>
          <w:bCs/>
          <w:lang w:val="nl-NL"/>
        </w:rPr>
        <w:t xml:space="preserve"> </w:t>
      </w:r>
      <w:r w:rsidR="006F793A" w:rsidRPr="0089023E">
        <w:rPr>
          <w:b/>
          <w:bCs/>
          <w:lang w:val="nl-NL"/>
        </w:rPr>
        <w:t xml:space="preserve">MOMENTUM </w:t>
      </w:r>
      <w:r w:rsidR="0033682F" w:rsidRPr="0089023E">
        <w:rPr>
          <w:b/>
          <w:bCs/>
          <w:lang w:val="nl-NL"/>
        </w:rPr>
        <w:t>premium</w:t>
      </w:r>
      <w:r w:rsidR="006F793A" w:rsidRPr="0089023E">
        <w:rPr>
          <w:b/>
          <w:bCs/>
          <w:lang w:val="nl-NL"/>
        </w:rPr>
        <w:t xml:space="preserve"> hoofdtelefoons</w:t>
      </w:r>
      <w:r w:rsidR="00F26A4E">
        <w:rPr>
          <w:b/>
          <w:bCs/>
          <w:lang w:val="nl-NL"/>
        </w:rPr>
        <w:t xml:space="preserve"> met </w:t>
      </w:r>
      <w:r w:rsidR="00F26A4E" w:rsidRPr="0089023E">
        <w:rPr>
          <w:b/>
          <w:bCs/>
          <w:lang w:val="nl-NL"/>
        </w:rPr>
        <w:t>de nieuw</w:t>
      </w:r>
      <w:r w:rsidR="00D031B6">
        <w:rPr>
          <w:b/>
          <w:bCs/>
          <w:lang w:val="nl-NL"/>
        </w:rPr>
        <w:t>st</w:t>
      </w:r>
      <w:r w:rsidR="00F26A4E" w:rsidRPr="0089023E">
        <w:rPr>
          <w:b/>
          <w:bCs/>
          <w:lang w:val="nl-NL"/>
        </w:rPr>
        <w:t>e MOMENTUM Wireless</w:t>
      </w:r>
      <w:r w:rsidR="006F793A" w:rsidRPr="0089023E">
        <w:rPr>
          <w:b/>
          <w:bCs/>
          <w:lang w:val="nl-NL"/>
        </w:rPr>
        <w:t xml:space="preserve">. </w:t>
      </w:r>
      <w:r w:rsidR="00F26A4E">
        <w:rPr>
          <w:b/>
          <w:bCs/>
          <w:lang w:val="nl-NL"/>
        </w:rPr>
        <w:t>De</w:t>
      </w:r>
      <w:r w:rsidR="00D031B6">
        <w:rPr>
          <w:b/>
          <w:bCs/>
          <w:lang w:val="nl-NL"/>
        </w:rPr>
        <w:t xml:space="preserve">ze </w:t>
      </w:r>
      <w:r w:rsidR="00F26A4E">
        <w:rPr>
          <w:b/>
          <w:bCs/>
          <w:lang w:val="nl-NL"/>
        </w:rPr>
        <w:t>wordt</w:t>
      </w:r>
      <w:r w:rsidR="0033682F" w:rsidRPr="0089023E">
        <w:rPr>
          <w:b/>
          <w:bCs/>
          <w:lang w:val="nl-NL"/>
        </w:rPr>
        <w:t xml:space="preserve"> </w:t>
      </w:r>
      <w:r w:rsidR="00F26A4E">
        <w:rPr>
          <w:b/>
          <w:bCs/>
          <w:lang w:val="nl-NL"/>
        </w:rPr>
        <w:t xml:space="preserve">op </w:t>
      </w:r>
      <w:r w:rsidR="0033682F" w:rsidRPr="0089023E">
        <w:rPr>
          <w:b/>
          <w:bCs/>
          <w:lang w:val="nl-NL"/>
        </w:rPr>
        <w:t xml:space="preserve">de IFA-beurs </w:t>
      </w:r>
      <w:r w:rsidR="00F26A4E">
        <w:rPr>
          <w:b/>
          <w:bCs/>
          <w:lang w:val="nl-NL"/>
        </w:rPr>
        <w:t>(</w:t>
      </w:r>
      <w:r w:rsidR="0033682F" w:rsidRPr="0089023E">
        <w:rPr>
          <w:b/>
          <w:bCs/>
          <w:lang w:val="nl-NL"/>
        </w:rPr>
        <w:t>6 tot en met 11 september</w:t>
      </w:r>
      <w:r w:rsidR="00F26A4E">
        <w:rPr>
          <w:b/>
          <w:bCs/>
          <w:lang w:val="nl-NL"/>
        </w:rPr>
        <w:t xml:space="preserve"> a.s.</w:t>
      </w:r>
      <w:r w:rsidR="0033682F" w:rsidRPr="0089023E">
        <w:rPr>
          <w:b/>
          <w:bCs/>
          <w:lang w:val="nl-NL"/>
        </w:rPr>
        <w:t xml:space="preserve"> in Berlijn</w:t>
      </w:r>
      <w:r w:rsidR="00F26A4E">
        <w:rPr>
          <w:b/>
          <w:bCs/>
          <w:lang w:val="nl-NL"/>
        </w:rPr>
        <w:t>) voor het eerst tentoongespreid</w:t>
      </w:r>
      <w:r w:rsidR="0033682F" w:rsidRPr="0089023E">
        <w:rPr>
          <w:b/>
          <w:bCs/>
          <w:lang w:val="nl-NL"/>
        </w:rPr>
        <w:t xml:space="preserve"> </w:t>
      </w:r>
      <w:r w:rsidR="00F26A4E">
        <w:rPr>
          <w:b/>
          <w:bCs/>
          <w:lang w:val="nl-NL"/>
        </w:rPr>
        <w:t xml:space="preserve">aan het publiek. </w:t>
      </w:r>
      <w:r w:rsidR="00635AE3">
        <w:rPr>
          <w:b/>
          <w:bCs/>
          <w:lang w:val="nl-NL"/>
        </w:rPr>
        <w:t xml:space="preserve">De </w:t>
      </w:r>
      <w:r w:rsidR="00D031B6">
        <w:rPr>
          <w:b/>
          <w:bCs/>
          <w:lang w:val="nl-NL"/>
        </w:rPr>
        <w:t>premium</w:t>
      </w:r>
      <w:r w:rsidR="00635AE3">
        <w:rPr>
          <w:b/>
          <w:bCs/>
          <w:lang w:val="nl-NL"/>
        </w:rPr>
        <w:t xml:space="preserve"> MOMENTUM</w:t>
      </w:r>
      <w:r w:rsidR="00D031B6">
        <w:rPr>
          <w:b/>
          <w:bCs/>
          <w:lang w:val="nl-NL"/>
        </w:rPr>
        <w:t xml:space="preserve"> Wireless</w:t>
      </w:r>
      <w:r w:rsidR="00635AE3">
        <w:rPr>
          <w:b/>
          <w:bCs/>
          <w:lang w:val="nl-NL"/>
        </w:rPr>
        <w:t xml:space="preserve"> is voorzien van </w:t>
      </w:r>
      <w:r w:rsidR="00DC2618" w:rsidRPr="0089023E">
        <w:rPr>
          <w:b/>
          <w:bCs/>
          <w:lang w:val="nl-NL"/>
        </w:rPr>
        <w:t xml:space="preserve">Auto On/Off </w:t>
      </w:r>
      <w:r w:rsidR="00635AE3">
        <w:rPr>
          <w:b/>
          <w:bCs/>
          <w:lang w:val="nl-NL"/>
        </w:rPr>
        <w:t xml:space="preserve">bij het open- en dichtklappen, </w:t>
      </w:r>
      <w:r w:rsidR="00DC2618" w:rsidRPr="0089023E">
        <w:rPr>
          <w:b/>
          <w:bCs/>
          <w:lang w:val="nl-NL"/>
        </w:rPr>
        <w:t xml:space="preserve">Smart </w:t>
      </w:r>
      <w:proofErr w:type="spellStart"/>
      <w:r w:rsidR="00DC2618" w:rsidRPr="0089023E">
        <w:rPr>
          <w:b/>
          <w:bCs/>
          <w:lang w:val="nl-NL"/>
        </w:rPr>
        <w:t>Pause</w:t>
      </w:r>
      <w:proofErr w:type="spellEnd"/>
      <w:r w:rsidR="00DC2618" w:rsidRPr="0089023E">
        <w:rPr>
          <w:b/>
          <w:bCs/>
          <w:lang w:val="nl-NL"/>
        </w:rPr>
        <w:t xml:space="preserve"> </w:t>
      </w:r>
      <w:r w:rsidR="005F7F7B" w:rsidRPr="0089023E">
        <w:rPr>
          <w:b/>
          <w:bCs/>
          <w:lang w:val="nl-NL"/>
        </w:rPr>
        <w:t>bij het af- en weer opzetten</w:t>
      </w:r>
      <w:r w:rsidR="00635AE3">
        <w:rPr>
          <w:b/>
          <w:bCs/>
          <w:lang w:val="nl-NL"/>
        </w:rPr>
        <w:t xml:space="preserve"> van de hoofdtelefoon en een ingebouwde </w:t>
      </w:r>
      <w:proofErr w:type="spellStart"/>
      <w:r w:rsidR="00635AE3">
        <w:rPr>
          <w:b/>
          <w:bCs/>
          <w:lang w:val="nl-NL"/>
        </w:rPr>
        <w:t>spraakassistent</w:t>
      </w:r>
      <w:proofErr w:type="spellEnd"/>
      <w:r w:rsidR="00635AE3">
        <w:rPr>
          <w:b/>
          <w:bCs/>
          <w:lang w:val="nl-NL"/>
        </w:rPr>
        <w:t xml:space="preserve">. De gewatteerde oorschelpen en hoofdbeugel van schapenleer garanderen </w:t>
      </w:r>
      <w:r w:rsidR="00D031B6">
        <w:rPr>
          <w:b/>
          <w:bCs/>
          <w:lang w:val="nl-NL"/>
        </w:rPr>
        <w:t xml:space="preserve">bovendien </w:t>
      </w:r>
      <w:r w:rsidR="00635AE3">
        <w:rPr>
          <w:b/>
          <w:bCs/>
          <w:lang w:val="nl-NL"/>
        </w:rPr>
        <w:t xml:space="preserve">het draaggemak en de Active </w:t>
      </w:r>
      <w:proofErr w:type="spellStart"/>
      <w:r w:rsidR="00635AE3">
        <w:rPr>
          <w:b/>
          <w:bCs/>
          <w:lang w:val="nl-NL"/>
        </w:rPr>
        <w:t>Noise</w:t>
      </w:r>
      <w:proofErr w:type="spellEnd"/>
      <w:r w:rsidR="00635AE3">
        <w:rPr>
          <w:b/>
          <w:bCs/>
          <w:lang w:val="nl-NL"/>
        </w:rPr>
        <w:t xml:space="preserve"> </w:t>
      </w:r>
      <w:proofErr w:type="spellStart"/>
      <w:r w:rsidR="00635AE3">
        <w:rPr>
          <w:b/>
          <w:bCs/>
          <w:lang w:val="nl-NL"/>
        </w:rPr>
        <w:t>Cancellation</w:t>
      </w:r>
      <w:proofErr w:type="spellEnd"/>
      <w:r w:rsidR="00635AE3">
        <w:rPr>
          <w:b/>
          <w:bCs/>
          <w:lang w:val="nl-NL"/>
        </w:rPr>
        <w:t xml:space="preserve"> en </w:t>
      </w:r>
      <w:proofErr w:type="spellStart"/>
      <w:r w:rsidR="00635AE3">
        <w:rPr>
          <w:b/>
          <w:bCs/>
          <w:lang w:val="nl-NL"/>
        </w:rPr>
        <w:t>Transparent</w:t>
      </w:r>
      <w:proofErr w:type="spellEnd"/>
      <w:r w:rsidR="00635AE3">
        <w:rPr>
          <w:b/>
          <w:bCs/>
          <w:lang w:val="nl-NL"/>
        </w:rPr>
        <w:t xml:space="preserve"> Hearing weren het omgevingsgeluid </w:t>
      </w:r>
      <w:r w:rsidR="00D031B6">
        <w:rPr>
          <w:b/>
          <w:bCs/>
          <w:lang w:val="nl-NL"/>
        </w:rPr>
        <w:t>op ieder gewenst niveau</w:t>
      </w:r>
      <w:r w:rsidR="00635AE3">
        <w:rPr>
          <w:b/>
          <w:bCs/>
          <w:lang w:val="nl-NL"/>
        </w:rPr>
        <w:t xml:space="preserve">. </w:t>
      </w:r>
    </w:p>
    <w:p w14:paraId="35F15637" w14:textId="1DF3B253" w:rsidR="00DC2618" w:rsidRPr="0089023E" w:rsidRDefault="00DC2618" w:rsidP="00DC2618">
      <w:pPr>
        <w:rPr>
          <w:b/>
          <w:bCs/>
          <w:lang w:val="nl-NL"/>
        </w:rPr>
      </w:pPr>
    </w:p>
    <w:p w14:paraId="06854065" w14:textId="1407894E" w:rsidR="00DC2618" w:rsidRPr="0089023E" w:rsidRDefault="00DC2618" w:rsidP="00DC2618">
      <w:pPr>
        <w:rPr>
          <w:lang w:val="nl-NL"/>
        </w:rPr>
      </w:pPr>
      <w:r w:rsidRPr="0089023E">
        <w:rPr>
          <w:b/>
          <w:bCs/>
          <w:lang w:val="nl-NL"/>
        </w:rPr>
        <w:t>“</w:t>
      </w:r>
      <w:r w:rsidR="0074056A" w:rsidRPr="0089023E">
        <w:rPr>
          <w:lang w:val="nl-NL"/>
        </w:rPr>
        <w:t>O</w:t>
      </w:r>
      <w:r w:rsidR="009B01EB" w:rsidRPr="0089023E">
        <w:rPr>
          <w:lang w:val="nl-NL"/>
        </w:rPr>
        <w:t xml:space="preserve">nze </w:t>
      </w:r>
      <w:r w:rsidRPr="0089023E">
        <w:rPr>
          <w:lang w:val="nl-NL"/>
        </w:rPr>
        <w:t>MOMENTUM</w:t>
      </w:r>
      <w:r w:rsidR="009B01EB" w:rsidRPr="0089023E">
        <w:rPr>
          <w:lang w:val="nl-NL"/>
        </w:rPr>
        <w:t xml:space="preserve">-lijn staat voor een unieke mix van </w:t>
      </w:r>
      <w:r w:rsidR="0074056A" w:rsidRPr="0089023E">
        <w:rPr>
          <w:lang w:val="nl-NL"/>
        </w:rPr>
        <w:t>superi</w:t>
      </w:r>
      <w:r w:rsidR="00C34A08" w:rsidRPr="0089023E">
        <w:rPr>
          <w:lang w:val="nl-NL"/>
        </w:rPr>
        <w:t>eure geluidsweergave, geavanceerde</w:t>
      </w:r>
      <w:r w:rsidR="00B61902" w:rsidRPr="0089023E">
        <w:rPr>
          <w:lang w:val="nl-NL"/>
        </w:rPr>
        <w:t xml:space="preserve"> technolog</w:t>
      </w:r>
      <w:r w:rsidR="00C34A08" w:rsidRPr="0089023E">
        <w:rPr>
          <w:lang w:val="nl-NL"/>
        </w:rPr>
        <w:t xml:space="preserve">ie en </w:t>
      </w:r>
      <w:r w:rsidR="00C65A52">
        <w:rPr>
          <w:lang w:val="nl-NL"/>
        </w:rPr>
        <w:t xml:space="preserve">ambachtelijke </w:t>
      </w:r>
      <w:r w:rsidR="00BB1323">
        <w:rPr>
          <w:lang w:val="nl-NL"/>
        </w:rPr>
        <w:t>afwerking</w:t>
      </w:r>
      <w:r w:rsidR="00C34A08" w:rsidRPr="0089023E">
        <w:rPr>
          <w:lang w:val="nl-NL"/>
        </w:rPr>
        <w:t>. Met de</w:t>
      </w:r>
      <w:r w:rsidR="00C65A52">
        <w:rPr>
          <w:lang w:val="nl-NL"/>
        </w:rPr>
        <w:t>ze</w:t>
      </w:r>
      <w:r w:rsidR="00C34A08" w:rsidRPr="0089023E">
        <w:rPr>
          <w:lang w:val="nl-NL"/>
        </w:rPr>
        <w:t xml:space="preserve"> derde productgeneratie </w:t>
      </w:r>
      <w:r w:rsidR="00D031B6">
        <w:rPr>
          <w:lang w:val="nl-NL"/>
        </w:rPr>
        <w:t>krijgt</w:t>
      </w:r>
      <w:r w:rsidR="00C34A08" w:rsidRPr="0089023E">
        <w:rPr>
          <w:lang w:val="nl-NL"/>
        </w:rPr>
        <w:t xml:space="preserve"> </w:t>
      </w:r>
      <w:r w:rsidR="00C65A52">
        <w:rPr>
          <w:lang w:val="nl-NL"/>
        </w:rPr>
        <w:t xml:space="preserve">onze </w:t>
      </w:r>
      <w:proofErr w:type="spellStart"/>
      <w:r w:rsidR="00D031B6">
        <w:rPr>
          <w:lang w:val="nl-NL"/>
        </w:rPr>
        <w:t>Sennheiser</w:t>
      </w:r>
      <w:proofErr w:type="spellEnd"/>
      <w:r w:rsidR="00D031B6">
        <w:rPr>
          <w:lang w:val="nl-NL"/>
        </w:rPr>
        <w:t>-</w:t>
      </w:r>
      <w:r w:rsidR="00C34A08" w:rsidRPr="0089023E">
        <w:rPr>
          <w:lang w:val="nl-NL"/>
        </w:rPr>
        <w:t xml:space="preserve">klassieker </w:t>
      </w:r>
      <w:r w:rsidR="00D031B6">
        <w:rPr>
          <w:lang w:val="nl-NL"/>
        </w:rPr>
        <w:t xml:space="preserve">een plek </w:t>
      </w:r>
      <w:r w:rsidR="00C34A08" w:rsidRPr="0089023E">
        <w:rPr>
          <w:lang w:val="nl-NL"/>
        </w:rPr>
        <w:t xml:space="preserve">in </w:t>
      </w:r>
      <w:r w:rsidR="00D031B6">
        <w:rPr>
          <w:lang w:val="nl-NL"/>
        </w:rPr>
        <w:t>de moderne tijd, waarin de connectiviteit voorop staat</w:t>
      </w:r>
      <w:r w:rsidR="00C34A08" w:rsidRPr="0089023E">
        <w:rPr>
          <w:lang w:val="nl-NL"/>
        </w:rPr>
        <w:t>,” zegt</w:t>
      </w:r>
      <w:r w:rsidRPr="0089023E">
        <w:rPr>
          <w:lang w:val="nl-NL"/>
        </w:rPr>
        <w:t xml:space="preserve"> </w:t>
      </w:r>
      <w:proofErr w:type="spellStart"/>
      <w:r w:rsidRPr="0089023E">
        <w:rPr>
          <w:lang w:val="nl-NL"/>
        </w:rPr>
        <w:t>Stephane</w:t>
      </w:r>
      <w:proofErr w:type="spellEnd"/>
      <w:r w:rsidRPr="0089023E">
        <w:rPr>
          <w:lang w:val="nl-NL"/>
        </w:rPr>
        <w:t xml:space="preserve"> </w:t>
      </w:r>
      <w:proofErr w:type="spellStart"/>
      <w:r w:rsidRPr="0089023E">
        <w:rPr>
          <w:lang w:val="nl-NL"/>
        </w:rPr>
        <w:t>Hareau</w:t>
      </w:r>
      <w:proofErr w:type="spellEnd"/>
      <w:r w:rsidRPr="0089023E">
        <w:rPr>
          <w:lang w:val="nl-NL"/>
        </w:rPr>
        <w:t xml:space="preserve">, Global Head of </w:t>
      </w:r>
      <w:proofErr w:type="spellStart"/>
      <w:r w:rsidRPr="0089023E">
        <w:rPr>
          <w:lang w:val="nl-NL"/>
        </w:rPr>
        <w:t>Products</w:t>
      </w:r>
      <w:proofErr w:type="spellEnd"/>
      <w:r w:rsidRPr="0089023E">
        <w:rPr>
          <w:lang w:val="nl-NL"/>
        </w:rPr>
        <w:t xml:space="preserve"> Consumer </w:t>
      </w:r>
      <w:r w:rsidR="00C34A08" w:rsidRPr="0089023E">
        <w:rPr>
          <w:lang w:val="nl-NL"/>
        </w:rPr>
        <w:t xml:space="preserve">bij </w:t>
      </w:r>
      <w:proofErr w:type="spellStart"/>
      <w:r w:rsidRPr="0089023E">
        <w:rPr>
          <w:lang w:val="nl-NL"/>
        </w:rPr>
        <w:t>Sennheiser</w:t>
      </w:r>
      <w:proofErr w:type="spellEnd"/>
      <w:r w:rsidRPr="0089023E">
        <w:rPr>
          <w:lang w:val="nl-NL"/>
        </w:rPr>
        <w:t xml:space="preserve">. </w:t>
      </w:r>
      <w:r w:rsidR="00967D64" w:rsidRPr="0089023E">
        <w:rPr>
          <w:lang w:val="nl-NL"/>
        </w:rPr>
        <w:t xml:space="preserve">En Product Manager Sebastian Rodens voegt toe: </w:t>
      </w:r>
      <w:r w:rsidRPr="0089023E">
        <w:rPr>
          <w:lang w:val="nl-NL"/>
        </w:rPr>
        <w:t>“</w:t>
      </w:r>
      <w:r w:rsidR="00C34A08" w:rsidRPr="0089023E">
        <w:rPr>
          <w:lang w:val="nl-NL"/>
        </w:rPr>
        <w:t xml:space="preserve">De nieuwe </w:t>
      </w:r>
      <w:r w:rsidRPr="0089023E">
        <w:rPr>
          <w:lang w:val="nl-NL"/>
        </w:rPr>
        <w:t xml:space="preserve">MOMENTUM </w:t>
      </w:r>
      <w:r w:rsidR="00701999" w:rsidRPr="0089023E">
        <w:rPr>
          <w:lang w:val="nl-NL"/>
        </w:rPr>
        <w:t>Wireless</w:t>
      </w:r>
      <w:r w:rsidRPr="0089023E">
        <w:rPr>
          <w:lang w:val="nl-NL"/>
        </w:rPr>
        <w:t xml:space="preserve"> is </w:t>
      </w:r>
      <w:r w:rsidR="00C34A08" w:rsidRPr="0089023E">
        <w:rPr>
          <w:lang w:val="nl-NL"/>
        </w:rPr>
        <w:t xml:space="preserve">een slimme hoofdtelefoon die </w:t>
      </w:r>
      <w:r w:rsidR="00967D64" w:rsidRPr="0089023E">
        <w:rPr>
          <w:lang w:val="nl-NL"/>
        </w:rPr>
        <w:t xml:space="preserve">zich </w:t>
      </w:r>
      <w:r w:rsidR="00C335EC">
        <w:rPr>
          <w:lang w:val="nl-NL"/>
        </w:rPr>
        <w:t xml:space="preserve">verbluffend eenvoudig </w:t>
      </w:r>
      <w:r w:rsidR="00967D64" w:rsidRPr="0089023E">
        <w:rPr>
          <w:lang w:val="nl-NL"/>
        </w:rPr>
        <w:t xml:space="preserve">laat bedienen. Of </w:t>
      </w:r>
      <w:r w:rsidR="00C34A08" w:rsidRPr="0089023E">
        <w:rPr>
          <w:lang w:val="nl-NL"/>
        </w:rPr>
        <w:t>het nu gaat om muziek luisteren of telefoneren</w:t>
      </w:r>
      <w:r w:rsidRPr="0089023E">
        <w:rPr>
          <w:lang w:val="nl-NL"/>
        </w:rPr>
        <w:t xml:space="preserve">, </w:t>
      </w:r>
      <w:r w:rsidR="00C335EC">
        <w:rPr>
          <w:lang w:val="nl-NL"/>
        </w:rPr>
        <w:t xml:space="preserve">even afstand nemen </w:t>
      </w:r>
      <w:r w:rsidR="00C34A08" w:rsidRPr="0089023E">
        <w:rPr>
          <w:lang w:val="nl-NL"/>
        </w:rPr>
        <w:t xml:space="preserve">of juist </w:t>
      </w:r>
      <w:r w:rsidR="00967D64" w:rsidRPr="0089023E">
        <w:rPr>
          <w:lang w:val="nl-NL"/>
        </w:rPr>
        <w:t>betrokken blijven</w:t>
      </w:r>
      <w:r w:rsidRPr="0089023E">
        <w:rPr>
          <w:lang w:val="nl-NL"/>
        </w:rPr>
        <w:t xml:space="preserve"> – </w:t>
      </w:r>
      <w:r w:rsidR="00D031B6">
        <w:rPr>
          <w:lang w:val="nl-NL"/>
        </w:rPr>
        <w:t>de hoofdtelefoon</w:t>
      </w:r>
      <w:r w:rsidR="00967D64" w:rsidRPr="0089023E">
        <w:rPr>
          <w:lang w:val="nl-NL"/>
        </w:rPr>
        <w:t xml:space="preserve"> anticipeert </w:t>
      </w:r>
      <w:r w:rsidR="00D031B6">
        <w:rPr>
          <w:lang w:val="nl-NL"/>
        </w:rPr>
        <w:t xml:space="preserve">gemakkelijk </w:t>
      </w:r>
      <w:r w:rsidR="00967D64" w:rsidRPr="0089023E">
        <w:rPr>
          <w:lang w:val="nl-NL"/>
        </w:rPr>
        <w:t xml:space="preserve">op je behoeften en </w:t>
      </w:r>
      <w:r w:rsidR="00D031B6">
        <w:rPr>
          <w:lang w:val="nl-NL"/>
        </w:rPr>
        <w:t>zorgt ervoor dat je</w:t>
      </w:r>
      <w:r w:rsidR="00C65A52">
        <w:rPr>
          <w:lang w:val="nl-NL"/>
        </w:rPr>
        <w:t xml:space="preserve"> intuïtief </w:t>
      </w:r>
      <w:r w:rsidR="00D031B6">
        <w:rPr>
          <w:lang w:val="nl-NL"/>
        </w:rPr>
        <w:t xml:space="preserve">kan </w:t>
      </w:r>
      <w:r w:rsidR="00C65A52">
        <w:rPr>
          <w:lang w:val="nl-NL"/>
        </w:rPr>
        <w:t>handelen</w:t>
      </w:r>
      <w:r w:rsidR="00967D64" w:rsidRPr="0089023E">
        <w:rPr>
          <w:lang w:val="nl-NL"/>
        </w:rPr>
        <w:t>.”</w:t>
      </w:r>
    </w:p>
    <w:p w14:paraId="2A9DF4DA" w14:textId="08C70659" w:rsidR="008B4CA9" w:rsidRPr="0089023E" w:rsidRDefault="008B4CA9" w:rsidP="00DC2618">
      <w:pPr>
        <w:rPr>
          <w:lang w:val="nl-NL"/>
        </w:rPr>
      </w:pPr>
    </w:p>
    <w:p w14:paraId="53E4AC07" w14:textId="0B4DE187" w:rsidR="00DC2618" w:rsidRPr="0089023E" w:rsidRDefault="00967D64" w:rsidP="00DC2618">
      <w:pPr>
        <w:rPr>
          <w:lang w:val="nl-NL"/>
        </w:rPr>
      </w:pPr>
      <w:r w:rsidRPr="0089023E">
        <w:rPr>
          <w:b/>
          <w:bCs/>
          <w:lang w:val="nl-NL"/>
        </w:rPr>
        <w:t xml:space="preserve">Altijd </w:t>
      </w:r>
      <w:r w:rsidR="00067EF1" w:rsidRPr="0089023E">
        <w:rPr>
          <w:b/>
          <w:bCs/>
          <w:lang w:val="nl-NL"/>
        </w:rPr>
        <w:t>in je ritme</w:t>
      </w:r>
    </w:p>
    <w:p w14:paraId="44927285" w14:textId="5BF1DC7E" w:rsidR="00701999" w:rsidRPr="0089023E" w:rsidRDefault="00D031B6" w:rsidP="004C6FDE">
      <w:pPr>
        <w:rPr>
          <w:b/>
          <w:bCs/>
          <w:lang w:val="nl-NL"/>
        </w:rPr>
      </w:pPr>
      <w:r>
        <w:rPr>
          <w:lang w:val="nl-NL"/>
        </w:rPr>
        <w:t>De M</w:t>
      </w:r>
      <w:r w:rsidR="00BA0B25">
        <w:rPr>
          <w:lang w:val="nl-NL"/>
        </w:rPr>
        <w:t>OMENTUM</w:t>
      </w:r>
      <w:r>
        <w:rPr>
          <w:lang w:val="nl-NL"/>
        </w:rPr>
        <w:t xml:space="preserve"> Wireless geeft de gebruiker</w:t>
      </w:r>
      <w:r w:rsidR="00BC4162" w:rsidRPr="0089023E">
        <w:rPr>
          <w:lang w:val="nl-NL"/>
        </w:rPr>
        <w:t xml:space="preserve"> s</w:t>
      </w:r>
      <w:r w:rsidR="00E2524E" w:rsidRPr="0089023E">
        <w:rPr>
          <w:lang w:val="nl-NL"/>
        </w:rPr>
        <w:t>n</w:t>
      </w:r>
      <w:r w:rsidR="00BC4162" w:rsidRPr="0089023E">
        <w:rPr>
          <w:lang w:val="nl-NL"/>
        </w:rPr>
        <w:t xml:space="preserve">elle toegang </w:t>
      </w:r>
      <w:r>
        <w:rPr>
          <w:lang w:val="nl-NL"/>
        </w:rPr>
        <w:t>tot</w:t>
      </w:r>
      <w:r w:rsidR="00BC4162" w:rsidRPr="0089023E">
        <w:rPr>
          <w:lang w:val="nl-NL"/>
        </w:rPr>
        <w:t xml:space="preserve"> muziek</w:t>
      </w:r>
      <w:r>
        <w:rPr>
          <w:lang w:val="nl-NL"/>
        </w:rPr>
        <w:t xml:space="preserve"> met </w:t>
      </w:r>
      <w:r w:rsidR="00BA0B25">
        <w:rPr>
          <w:lang w:val="nl-NL"/>
        </w:rPr>
        <w:t xml:space="preserve">een aantal nieuwe functies. Allereerst schakelt </w:t>
      </w:r>
      <w:r>
        <w:rPr>
          <w:lang w:val="nl-NL"/>
        </w:rPr>
        <w:t xml:space="preserve">de </w:t>
      </w:r>
      <w:r w:rsidR="00DC2618" w:rsidRPr="0089023E">
        <w:rPr>
          <w:lang w:val="nl-NL"/>
        </w:rPr>
        <w:t>Auto On/Off</w:t>
      </w:r>
      <w:r w:rsidR="00BA0B25">
        <w:rPr>
          <w:lang w:val="nl-NL"/>
        </w:rPr>
        <w:t xml:space="preserve"> </w:t>
      </w:r>
      <w:r w:rsidR="00BC4162" w:rsidRPr="0089023E">
        <w:rPr>
          <w:lang w:val="nl-NL"/>
        </w:rPr>
        <w:t xml:space="preserve">de </w:t>
      </w:r>
      <w:r w:rsidR="00BA0B25">
        <w:rPr>
          <w:lang w:val="nl-NL"/>
        </w:rPr>
        <w:t>hoofdtelefoon</w:t>
      </w:r>
      <w:r w:rsidR="00BC4162" w:rsidRPr="0089023E">
        <w:rPr>
          <w:lang w:val="nl-NL"/>
        </w:rPr>
        <w:t xml:space="preserve"> automatisch </w:t>
      </w:r>
      <w:r w:rsidR="00BA0B25">
        <w:rPr>
          <w:lang w:val="nl-NL"/>
        </w:rPr>
        <w:t>aa</w:t>
      </w:r>
      <w:r w:rsidR="00BC4162" w:rsidRPr="0089023E">
        <w:rPr>
          <w:lang w:val="nl-NL"/>
        </w:rPr>
        <w:t>n of uit wanneer je de oorschelpen opent of dicht</w:t>
      </w:r>
      <w:r w:rsidR="00E2524E" w:rsidRPr="0089023E">
        <w:rPr>
          <w:lang w:val="nl-NL"/>
        </w:rPr>
        <w:t>vouwt</w:t>
      </w:r>
      <w:r>
        <w:rPr>
          <w:lang w:val="nl-NL"/>
        </w:rPr>
        <w:t xml:space="preserve">. </w:t>
      </w:r>
      <w:r w:rsidR="00DC2618" w:rsidRPr="0089023E">
        <w:rPr>
          <w:lang w:val="nl-NL"/>
        </w:rPr>
        <w:t xml:space="preserve">Smart </w:t>
      </w:r>
      <w:proofErr w:type="spellStart"/>
      <w:r w:rsidR="00DC2618" w:rsidRPr="0089023E">
        <w:rPr>
          <w:lang w:val="nl-NL"/>
        </w:rPr>
        <w:t>Pause</w:t>
      </w:r>
      <w:proofErr w:type="spellEnd"/>
      <w:r>
        <w:rPr>
          <w:lang w:val="nl-NL"/>
        </w:rPr>
        <w:t xml:space="preserve"> reageert </w:t>
      </w:r>
      <w:r w:rsidR="00BA0B25">
        <w:rPr>
          <w:lang w:val="nl-NL"/>
        </w:rPr>
        <w:t xml:space="preserve">vervolgens </w:t>
      </w:r>
      <w:r>
        <w:rPr>
          <w:lang w:val="nl-NL"/>
        </w:rPr>
        <w:t>op het op- en afzetten van de hoofdtelefoon</w:t>
      </w:r>
      <w:r w:rsidR="00DC2618" w:rsidRPr="0089023E">
        <w:rPr>
          <w:lang w:val="nl-NL"/>
        </w:rPr>
        <w:t xml:space="preserve"> </w:t>
      </w:r>
      <w:r w:rsidR="00E2524E" w:rsidRPr="0089023E">
        <w:rPr>
          <w:lang w:val="nl-NL"/>
        </w:rPr>
        <w:t>met behulp van nabijheidssensoren</w:t>
      </w:r>
      <w:r w:rsidR="00BA0B25">
        <w:rPr>
          <w:lang w:val="nl-NL"/>
        </w:rPr>
        <w:t xml:space="preserve"> en </w:t>
      </w:r>
      <w:r w:rsidR="00E2524E" w:rsidRPr="0089023E">
        <w:rPr>
          <w:lang w:val="nl-NL"/>
        </w:rPr>
        <w:t xml:space="preserve">onderbreekt </w:t>
      </w:r>
      <w:r w:rsidR="00BA0B25">
        <w:rPr>
          <w:lang w:val="nl-NL"/>
        </w:rPr>
        <w:t xml:space="preserve">daarmee automatisch het afspelen van de audio. Bovendien kunnen gebruikers nu ook met hun stem de hoofdtelefoon bedienen. De spraakassistenten kunnen geactiveerd op het </w:t>
      </w:r>
      <w:proofErr w:type="spellStart"/>
      <w:r w:rsidR="00BA0B25">
        <w:rPr>
          <w:lang w:val="nl-NL"/>
        </w:rPr>
        <w:t>drieknops</w:t>
      </w:r>
      <w:proofErr w:type="spellEnd"/>
      <w:r w:rsidR="00BA0B25">
        <w:rPr>
          <w:lang w:val="nl-NL"/>
        </w:rPr>
        <w:t xml:space="preserve"> interface op de MOMENTUM Wireless, vooralsnog compatibel met </w:t>
      </w:r>
      <w:proofErr w:type="spellStart"/>
      <w:r w:rsidR="00BA0B25">
        <w:rPr>
          <w:lang w:val="nl-NL"/>
        </w:rPr>
        <w:t>Siri</w:t>
      </w:r>
      <w:proofErr w:type="spellEnd"/>
      <w:r w:rsidR="00BA0B25">
        <w:rPr>
          <w:lang w:val="nl-NL"/>
        </w:rPr>
        <w:t xml:space="preserve"> en Google Assistent. Ook </w:t>
      </w:r>
      <w:r w:rsidR="00BA0B25" w:rsidRPr="0089023E">
        <w:rPr>
          <w:lang w:val="nl-NL"/>
        </w:rPr>
        <w:t>Amazon Alexa</w:t>
      </w:r>
      <w:r w:rsidR="00BA0B25">
        <w:rPr>
          <w:lang w:val="nl-NL"/>
        </w:rPr>
        <w:t xml:space="preserve"> komt</w:t>
      </w:r>
      <w:r w:rsidR="00BA0B25" w:rsidRPr="0089023E">
        <w:rPr>
          <w:lang w:val="nl-NL"/>
        </w:rPr>
        <w:t xml:space="preserve"> binnenkort beschikbaar met een firmware-update via de </w:t>
      </w:r>
      <w:proofErr w:type="spellStart"/>
      <w:r w:rsidR="00BA0B25" w:rsidRPr="0089023E">
        <w:rPr>
          <w:lang w:val="nl-NL"/>
        </w:rPr>
        <w:t>Sennheiser</w:t>
      </w:r>
      <w:proofErr w:type="spellEnd"/>
      <w:r w:rsidR="00BA0B25" w:rsidRPr="0089023E">
        <w:rPr>
          <w:lang w:val="nl-NL"/>
        </w:rPr>
        <w:t xml:space="preserve"> </w:t>
      </w:r>
      <w:r w:rsidR="00BA0B25" w:rsidRPr="0089023E">
        <w:rPr>
          <w:lang w:val="nl-NL"/>
        </w:rPr>
        <w:lastRenderedPageBreak/>
        <w:t>Smart Control-app.</w:t>
      </w:r>
      <w:r w:rsidR="00BA0B25">
        <w:rPr>
          <w:lang w:val="nl-NL"/>
        </w:rPr>
        <w:t xml:space="preserve"> De </w:t>
      </w:r>
      <w:r w:rsidR="00BA0B25" w:rsidRPr="0089023E">
        <w:rPr>
          <w:lang w:val="nl-NL"/>
        </w:rPr>
        <w:t>koppeling met je smartphone is</w:t>
      </w:r>
      <w:r w:rsidR="00BA0B25">
        <w:rPr>
          <w:lang w:val="nl-NL"/>
        </w:rPr>
        <w:t xml:space="preserve"> met de hoofdtelefoon tot slot </w:t>
      </w:r>
      <w:r w:rsidR="00BA0B25" w:rsidRPr="0089023E"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 wp14:anchorId="2646C0D8" wp14:editId="3176F760">
            <wp:simplePos x="0" y="0"/>
            <wp:positionH relativeFrom="margin">
              <wp:align>left</wp:align>
            </wp:positionH>
            <wp:positionV relativeFrom="paragraph">
              <wp:posOffset>444500</wp:posOffset>
            </wp:positionV>
            <wp:extent cx="290322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ight>
            <wp:docPr id="1" name="Grafik 1" descr="O:\SF\SFM\11_SFMM_Product_PR\04_Consumer Electronics\01_Press Releases\2019\08_MOMENTUM Wireless\Images\Momentum_3_AE_BT_black_Isofront_RGB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F\SFM\11_SFMM_Product_PR\04_Consumer Electronics\01_Press Releases\2019\08_MOMENTUM Wireless\Images\Momentum_3_AE_BT_black_Isofront_RGB_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763" b="8185"/>
                    <a:stretch/>
                  </pic:blipFill>
                  <pic:spPr bwMode="auto">
                    <a:xfrm>
                      <a:off x="0" y="0"/>
                      <a:ext cx="29032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25" w:rsidRPr="0089023E">
        <w:rPr>
          <w:lang w:val="nl-NL"/>
        </w:rPr>
        <w:t xml:space="preserve">supereenvoudig dankzij NFC en een automatische </w:t>
      </w:r>
      <w:proofErr w:type="spellStart"/>
      <w:r w:rsidR="00BA0B25" w:rsidRPr="0089023E">
        <w:rPr>
          <w:lang w:val="nl-NL"/>
        </w:rPr>
        <w:t>pairing</w:t>
      </w:r>
      <w:proofErr w:type="spellEnd"/>
      <w:r w:rsidR="00BA0B25" w:rsidRPr="0089023E">
        <w:rPr>
          <w:lang w:val="nl-NL"/>
        </w:rPr>
        <w:t>-modus.</w:t>
      </w:r>
    </w:p>
    <w:p w14:paraId="23433D69" w14:textId="77777777" w:rsidR="00CA599E" w:rsidRPr="0089023E" w:rsidRDefault="00CA599E" w:rsidP="00DC2618">
      <w:pPr>
        <w:rPr>
          <w:b/>
          <w:bCs/>
          <w:lang w:val="nl-NL"/>
        </w:rPr>
      </w:pPr>
    </w:p>
    <w:p w14:paraId="0910CC07" w14:textId="77777777" w:rsidR="00CA599E" w:rsidRPr="0089023E" w:rsidRDefault="00CA599E" w:rsidP="00DC2618">
      <w:pPr>
        <w:rPr>
          <w:b/>
          <w:bCs/>
          <w:lang w:val="nl-NL"/>
        </w:rPr>
      </w:pPr>
    </w:p>
    <w:p w14:paraId="310DEC5D" w14:textId="77777777" w:rsidR="00CA599E" w:rsidRPr="0089023E" w:rsidRDefault="00CA599E" w:rsidP="00DC2618">
      <w:pPr>
        <w:rPr>
          <w:b/>
          <w:bCs/>
          <w:lang w:val="nl-NL"/>
        </w:rPr>
      </w:pPr>
    </w:p>
    <w:p w14:paraId="49176861" w14:textId="77777777" w:rsidR="00CA599E" w:rsidRPr="0089023E" w:rsidRDefault="00CA599E" w:rsidP="00DC2618">
      <w:pPr>
        <w:rPr>
          <w:b/>
          <w:bCs/>
          <w:lang w:val="nl-NL"/>
        </w:rPr>
      </w:pPr>
    </w:p>
    <w:p w14:paraId="48F72343" w14:textId="77777777" w:rsidR="00CA599E" w:rsidRPr="0089023E" w:rsidRDefault="00CA599E" w:rsidP="00DC2618">
      <w:pPr>
        <w:rPr>
          <w:b/>
          <w:bCs/>
          <w:lang w:val="nl-NL"/>
        </w:rPr>
      </w:pPr>
    </w:p>
    <w:p w14:paraId="36C466DD" w14:textId="77777777" w:rsidR="00CA599E" w:rsidRPr="0089023E" w:rsidRDefault="00CA599E" w:rsidP="00DC2618">
      <w:pPr>
        <w:rPr>
          <w:b/>
          <w:bCs/>
          <w:lang w:val="nl-NL"/>
        </w:rPr>
      </w:pPr>
    </w:p>
    <w:p w14:paraId="65002359" w14:textId="77777777" w:rsidR="00CA599E" w:rsidRPr="0089023E" w:rsidRDefault="00CA599E" w:rsidP="00DC2618">
      <w:pPr>
        <w:rPr>
          <w:b/>
          <w:bCs/>
          <w:lang w:val="nl-NL"/>
        </w:rPr>
      </w:pPr>
    </w:p>
    <w:p w14:paraId="603B1482" w14:textId="453CA10B" w:rsidR="00CA599E" w:rsidRPr="0089023E" w:rsidRDefault="00CA599E" w:rsidP="000D5C8D">
      <w:pPr>
        <w:spacing w:line="240" w:lineRule="auto"/>
        <w:rPr>
          <w:bCs/>
          <w:sz w:val="15"/>
          <w:szCs w:val="15"/>
          <w:lang w:val="nl-NL"/>
        </w:rPr>
      </w:pPr>
    </w:p>
    <w:p w14:paraId="5EA38408" w14:textId="77777777" w:rsidR="00CA599E" w:rsidRPr="0089023E" w:rsidRDefault="00CA599E" w:rsidP="00DC2618">
      <w:pPr>
        <w:rPr>
          <w:b/>
          <w:bCs/>
          <w:lang w:val="nl-NL"/>
        </w:rPr>
      </w:pPr>
    </w:p>
    <w:p w14:paraId="7DEB5C75" w14:textId="04B33ADB" w:rsidR="00CA599E" w:rsidRPr="0089023E" w:rsidRDefault="006C2157" w:rsidP="000D5C8D">
      <w:pPr>
        <w:spacing w:line="240" w:lineRule="auto"/>
        <w:rPr>
          <w:bCs/>
          <w:sz w:val="15"/>
          <w:szCs w:val="15"/>
          <w:lang w:val="nl-NL"/>
        </w:rPr>
      </w:pPr>
      <w:r w:rsidRPr="0089023E">
        <w:rPr>
          <w:bCs/>
          <w:sz w:val="15"/>
          <w:szCs w:val="15"/>
          <w:lang w:val="nl-NL"/>
        </w:rPr>
        <w:t>D</w:t>
      </w:r>
      <w:r w:rsidR="0083110E" w:rsidRPr="0089023E">
        <w:rPr>
          <w:bCs/>
          <w:sz w:val="15"/>
          <w:szCs w:val="15"/>
          <w:lang w:val="nl-NL"/>
        </w:rPr>
        <w:t>e n</w:t>
      </w:r>
      <w:r w:rsidRPr="0089023E">
        <w:rPr>
          <w:bCs/>
          <w:sz w:val="15"/>
          <w:szCs w:val="15"/>
          <w:lang w:val="nl-NL"/>
        </w:rPr>
        <w:t>ieuwe</w:t>
      </w:r>
      <w:r w:rsidR="0083110E" w:rsidRPr="0089023E">
        <w:rPr>
          <w:bCs/>
          <w:sz w:val="15"/>
          <w:szCs w:val="15"/>
          <w:lang w:val="nl-NL"/>
        </w:rPr>
        <w:t xml:space="preserve"> MOMENTUM Wireless </w:t>
      </w:r>
      <w:r w:rsidRPr="0089023E">
        <w:rPr>
          <w:bCs/>
          <w:sz w:val="15"/>
          <w:szCs w:val="15"/>
          <w:lang w:val="nl-NL"/>
        </w:rPr>
        <w:t xml:space="preserve">hoofdtelefoon </w:t>
      </w:r>
      <w:r w:rsidR="00A65895" w:rsidRPr="0089023E">
        <w:rPr>
          <w:bCs/>
          <w:sz w:val="15"/>
          <w:szCs w:val="15"/>
          <w:lang w:val="nl-NL"/>
        </w:rPr>
        <w:t xml:space="preserve">is de jongste uitbreiding op </w:t>
      </w:r>
      <w:r w:rsidR="00F416E1" w:rsidRPr="0089023E">
        <w:rPr>
          <w:bCs/>
          <w:sz w:val="15"/>
          <w:szCs w:val="15"/>
          <w:lang w:val="nl-NL"/>
        </w:rPr>
        <w:t>de</w:t>
      </w:r>
      <w:r w:rsidR="00A65895" w:rsidRPr="0089023E">
        <w:rPr>
          <w:bCs/>
          <w:sz w:val="15"/>
          <w:szCs w:val="15"/>
          <w:lang w:val="nl-NL"/>
        </w:rPr>
        <w:t xml:space="preserve"> iconische </w:t>
      </w:r>
      <w:proofErr w:type="spellStart"/>
      <w:r w:rsidR="00F416E1" w:rsidRPr="0089023E">
        <w:rPr>
          <w:bCs/>
          <w:sz w:val="15"/>
          <w:szCs w:val="15"/>
          <w:lang w:val="nl-NL"/>
        </w:rPr>
        <w:t>Sennheiser</w:t>
      </w:r>
      <w:proofErr w:type="spellEnd"/>
      <w:r w:rsidR="00F416E1" w:rsidRPr="0089023E">
        <w:rPr>
          <w:bCs/>
          <w:sz w:val="15"/>
          <w:szCs w:val="15"/>
          <w:lang w:val="nl-NL"/>
        </w:rPr>
        <w:t xml:space="preserve"> </w:t>
      </w:r>
      <w:r w:rsidR="00A65895" w:rsidRPr="0089023E">
        <w:rPr>
          <w:bCs/>
          <w:sz w:val="15"/>
          <w:szCs w:val="15"/>
          <w:lang w:val="nl-NL"/>
        </w:rPr>
        <w:t>MOMENTUM-lijn, die zich onderscheidt door superieur geluid, elegant</w:t>
      </w:r>
      <w:r w:rsidR="00F416E1" w:rsidRPr="0089023E">
        <w:rPr>
          <w:bCs/>
          <w:sz w:val="15"/>
          <w:szCs w:val="15"/>
          <w:lang w:val="nl-NL"/>
        </w:rPr>
        <w:t>e vormgeving</w:t>
      </w:r>
      <w:r w:rsidR="00A65895" w:rsidRPr="0089023E">
        <w:rPr>
          <w:bCs/>
          <w:sz w:val="15"/>
          <w:szCs w:val="15"/>
          <w:lang w:val="nl-NL"/>
        </w:rPr>
        <w:t xml:space="preserve">, grensverleggende technologie en ambachtelijke </w:t>
      </w:r>
      <w:r w:rsidR="00BB1323">
        <w:rPr>
          <w:bCs/>
          <w:sz w:val="15"/>
          <w:szCs w:val="15"/>
          <w:lang w:val="nl-NL"/>
        </w:rPr>
        <w:t>afwerking</w:t>
      </w:r>
      <w:r w:rsidR="00A65895" w:rsidRPr="0089023E">
        <w:rPr>
          <w:bCs/>
          <w:sz w:val="15"/>
          <w:szCs w:val="15"/>
          <w:lang w:val="nl-NL"/>
        </w:rPr>
        <w:t>.</w:t>
      </w:r>
    </w:p>
    <w:p w14:paraId="42D30DBE" w14:textId="77777777" w:rsidR="00CA599E" w:rsidRPr="0089023E" w:rsidRDefault="00CA599E" w:rsidP="00DC2618">
      <w:pPr>
        <w:rPr>
          <w:b/>
          <w:bCs/>
          <w:lang w:val="nl-NL"/>
        </w:rPr>
      </w:pPr>
    </w:p>
    <w:p w14:paraId="413E7868" w14:textId="77777777" w:rsidR="00BA0B25" w:rsidRDefault="00BA0B25" w:rsidP="00DC2618">
      <w:pPr>
        <w:rPr>
          <w:b/>
          <w:bCs/>
          <w:lang w:val="nl-NL"/>
        </w:rPr>
      </w:pPr>
    </w:p>
    <w:p w14:paraId="164FE12E" w14:textId="2EA9C02E" w:rsidR="00DC2618" w:rsidRPr="0089023E" w:rsidRDefault="00DC2618" w:rsidP="00DC2618">
      <w:pPr>
        <w:rPr>
          <w:lang w:val="nl-NL"/>
        </w:rPr>
      </w:pPr>
      <w:r w:rsidRPr="0089023E">
        <w:rPr>
          <w:b/>
          <w:bCs/>
          <w:lang w:val="nl-NL"/>
        </w:rPr>
        <w:t>H</w:t>
      </w:r>
      <w:r w:rsidR="00A65895" w:rsidRPr="0089023E">
        <w:rPr>
          <w:b/>
          <w:bCs/>
          <w:lang w:val="nl-NL"/>
        </w:rPr>
        <w:t>oor het verschil</w:t>
      </w:r>
      <w:r w:rsidRPr="0089023E">
        <w:rPr>
          <w:b/>
          <w:bCs/>
          <w:lang w:val="nl-NL"/>
        </w:rPr>
        <w:t xml:space="preserve"> </w:t>
      </w:r>
    </w:p>
    <w:p w14:paraId="117E5D95" w14:textId="60CF336A" w:rsidR="00DC2618" w:rsidRPr="0089023E" w:rsidRDefault="000338FD" w:rsidP="00DC2618">
      <w:pPr>
        <w:rPr>
          <w:lang w:val="nl-NL"/>
        </w:rPr>
      </w:pPr>
      <w:r w:rsidRPr="0089023E">
        <w:rPr>
          <w:lang w:val="nl-NL"/>
        </w:rPr>
        <w:t xml:space="preserve">Het hoogwaardige </w:t>
      </w:r>
      <w:r w:rsidR="00DC2618" w:rsidRPr="0089023E">
        <w:rPr>
          <w:lang w:val="nl-NL"/>
        </w:rPr>
        <w:t>speakersyste</w:t>
      </w:r>
      <w:r w:rsidRPr="0089023E">
        <w:rPr>
          <w:lang w:val="nl-NL"/>
        </w:rPr>
        <w:t>e</w:t>
      </w:r>
      <w:r w:rsidR="00DC2618" w:rsidRPr="0089023E">
        <w:rPr>
          <w:lang w:val="nl-NL"/>
        </w:rPr>
        <w:t xml:space="preserve">m </w:t>
      </w:r>
      <w:r w:rsidR="00BA0B25">
        <w:rPr>
          <w:lang w:val="nl-NL"/>
        </w:rPr>
        <w:t xml:space="preserve">van de MOMENTUM Wireless </w:t>
      </w:r>
      <w:r w:rsidRPr="0089023E">
        <w:rPr>
          <w:lang w:val="nl-NL"/>
        </w:rPr>
        <w:t xml:space="preserve">wordt gevoed door </w:t>
      </w:r>
      <w:r w:rsidR="00DC2618" w:rsidRPr="0089023E">
        <w:rPr>
          <w:lang w:val="nl-NL"/>
        </w:rPr>
        <w:t xml:space="preserve">42mm transducers </w:t>
      </w:r>
      <w:r w:rsidR="003C0032">
        <w:rPr>
          <w:lang w:val="nl-NL"/>
        </w:rPr>
        <w:t xml:space="preserve">die </w:t>
      </w:r>
      <w:r w:rsidRPr="0089023E">
        <w:rPr>
          <w:lang w:val="nl-NL"/>
        </w:rPr>
        <w:t xml:space="preserve">diepte en precisie van </w:t>
      </w:r>
      <w:r w:rsidR="00DC2618" w:rsidRPr="0089023E">
        <w:rPr>
          <w:lang w:val="nl-NL"/>
        </w:rPr>
        <w:t>studio</w:t>
      </w:r>
      <w:r w:rsidR="00BB1323">
        <w:rPr>
          <w:lang w:val="nl-NL"/>
        </w:rPr>
        <w:t>kwaliteit leveren</w:t>
      </w:r>
      <w:r w:rsidR="00DC2618" w:rsidRPr="0089023E">
        <w:rPr>
          <w:lang w:val="nl-NL"/>
        </w:rPr>
        <w:t xml:space="preserve">. </w:t>
      </w:r>
      <w:r w:rsidR="003C0032">
        <w:rPr>
          <w:lang w:val="nl-NL"/>
        </w:rPr>
        <w:t>Een v</w:t>
      </w:r>
      <w:r w:rsidRPr="0089023E">
        <w:rPr>
          <w:lang w:val="nl-NL"/>
        </w:rPr>
        <w:t xml:space="preserve">lekkeloze </w:t>
      </w:r>
      <w:r w:rsidR="00DC2618" w:rsidRPr="0089023E">
        <w:rPr>
          <w:lang w:val="nl-NL"/>
        </w:rPr>
        <w:t>audio</w:t>
      </w:r>
      <w:r w:rsidRPr="0089023E">
        <w:rPr>
          <w:lang w:val="nl-NL"/>
        </w:rPr>
        <w:t xml:space="preserve">weergave is verzekerd </w:t>
      </w:r>
      <w:r w:rsidR="003C0032" w:rsidRPr="0089023E">
        <w:rPr>
          <w:lang w:val="nl-NL"/>
        </w:rPr>
        <w:t>d</w:t>
      </w:r>
      <w:r w:rsidR="003C0032">
        <w:rPr>
          <w:lang w:val="nl-NL"/>
        </w:rPr>
        <w:t>oor de</w:t>
      </w:r>
      <w:r w:rsidR="003C0032" w:rsidRPr="0089023E">
        <w:rPr>
          <w:lang w:val="nl-NL"/>
        </w:rPr>
        <w:t xml:space="preserve"> </w:t>
      </w:r>
      <w:r w:rsidR="00DC2618" w:rsidRPr="0089023E">
        <w:rPr>
          <w:lang w:val="nl-NL"/>
        </w:rPr>
        <w:t>Bluetooth 5 compatibilit</w:t>
      </w:r>
      <w:r w:rsidRPr="0089023E">
        <w:rPr>
          <w:lang w:val="nl-NL"/>
        </w:rPr>
        <w:t>eit</w:t>
      </w:r>
      <w:r w:rsidR="00DC2618" w:rsidRPr="0089023E">
        <w:rPr>
          <w:lang w:val="nl-NL"/>
        </w:rPr>
        <w:t xml:space="preserve"> </w:t>
      </w:r>
      <w:r w:rsidRPr="0089023E">
        <w:rPr>
          <w:lang w:val="nl-NL"/>
        </w:rPr>
        <w:t xml:space="preserve">en ondersteuning van </w:t>
      </w:r>
      <w:proofErr w:type="spellStart"/>
      <w:r w:rsidR="00DC2618" w:rsidRPr="0089023E">
        <w:rPr>
          <w:lang w:val="nl-NL"/>
        </w:rPr>
        <w:t>codecs</w:t>
      </w:r>
      <w:proofErr w:type="spellEnd"/>
      <w:r w:rsidR="00DC2618" w:rsidRPr="0089023E">
        <w:rPr>
          <w:lang w:val="nl-NL"/>
        </w:rPr>
        <w:t xml:space="preserve"> </w:t>
      </w:r>
      <w:r w:rsidR="003C0032">
        <w:rPr>
          <w:lang w:val="nl-NL"/>
        </w:rPr>
        <w:t>zo</w:t>
      </w:r>
      <w:r w:rsidRPr="0089023E">
        <w:rPr>
          <w:lang w:val="nl-NL"/>
        </w:rPr>
        <w:t xml:space="preserve">als </w:t>
      </w:r>
      <w:proofErr w:type="spellStart"/>
      <w:r w:rsidR="00DC2618" w:rsidRPr="0089023E">
        <w:rPr>
          <w:lang w:val="nl-NL"/>
        </w:rPr>
        <w:t>AptX</w:t>
      </w:r>
      <w:proofErr w:type="spellEnd"/>
      <w:r w:rsidR="00DC2618" w:rsidRPr="0089023E">
        <w:rPr>
          <w:lang w:val="nl-NL"/>
        </w:rPr>
        <w:t>, AAC</w:t>
      </w:r>
      <w:r w:rsidRPr="0089023E">
        <w:rPr>
          <w:lang w:val="nl-NL"/>
        </w:rPr>
        <w:t xml:space="preserve"> en </w:t>
      </w:r>
      <w:r w:rsidR="00DC2618" w:rsidRPr="0089023E">
        <w:rPr>
          <w:lang w:val="nl-NL"/>
        </w:rPr>
        <w:t>SBC</w:t>
      </w:r>
      <w:r w:rsidR="003C0032">
        <w:rPr>
          <w:lang w:val="nl-NL"/>
        </w:rPr>
        <w:t>. De</w:t>
      </w:r>
      <w:r w:rsidR="00BA0B25">
        <w:rPr>
          <w:lang w:val="nl-NL"/>
        </w:rPr>
        <w:t xml:space="preserve"> </w:t>
      </w:r>
      <w:proofErr w:type="spellStart"/>
      <w:r w:rsidR="00DC2618" w:rsidRPr="0089023E">
        <w:rPr>
          <w:lang w:val="nl-NL"/>
        </w:rPr>
        <w:t>AptX</w:t>
      </w:r>
      <w:proofErr w:type="spellEnd"/>
      <w:r w:rsidR="00DC2618" w:rsidRPr="0089023E">
        <w:rPr>
          <w:lang w:val="nl-NL"/>
        </w:rPr>
        <w:t xml:space="preserve"> Low </w:t>
      </w:r>
      <w:proofErr w:type="spellStart"/>
      <w:r w:rsidR="00DC2618" w:rsidRPr="0089023E">
        <w:rPr>
          <w:lang w:val="nl-NL"/>
        </w:rPr>
        <w:t>Latency</w:t>
      </w:r>
      <w:proofErr w:type="spellEnd"/>
      <w:r w:rsidR="00BA0B25">
        <w:rPr>
          <w:lang w:val="nl-NL"/>
        </w:rPr>
        <w:t xml:space="preserve"> zorgt</w:t>
      </w:r>
      <w:r w:rsidR="00DC2618" w:rsidRPr="0089023E">
        <w:rPr>
          <w:lang w:val="nl-NL"/>
        </w:rPr>
        <w:t xml:space="preserve"> </w:t>
      </w:r>
      <w:r w:rsidR="003C0032">
        <w:rPr>
          <w:lang w:val="nl-NL"/>
        </w:rPr>
        <w:t xml:space="preserve">bovendien </w:t>
      </w:r>
      <w:r w:rsidRPr="0089023E">
        <w:rPr>
          <w:lang w:val="nl-NL"/>
        </w:rPr>
        <w:t>vo</w:t>
      </w:r>
      <w:r w:rsidR="00DC2618" w:rsidRPr="0089023E">
        <w:rPr>
          <w:lang w:val="nl-NL"/>
        </w:rPr>
        <w:t>or</w:t>
      </w:r>
      <w:r w:rsidR="003C0032">
        <w:rPr>
          <w:lang w:val="nl-NL"/>
        </w:rPr>
        <w:t xml:space="preserve"> optimale synchronisatie tussen de audio en je beeldscherm. De ingebouwde equalizer geeft de gebruiker ten slotte zelf de controle over zijn of haar ultieme geluidsbeleving via de </w:t>
      </w:r>
      <w:proofErr w:type="spellStart"/>
      <w:r w:rsidR="003C0032">
        <w:rPr>
          <w:lang w:val="nl-NL"/>
        </w:rPr>
        <w:t>Sennheiser</w:t>
      </w:r>
      <w:proofErr w:type="spellEnd"/>
      <w:r w:rsidR="003C0032">
        <w:rPr>
          <w:lang w:val="nl-NL"/>
        </w:rPr>
        <w:t xml:space="preserve"> Smart Control-app.</w:t>
      </w:r>
      <w:r w:rsidR="00DC2618" w:rsidRPr="0089023E">
        <w:rPr>
          <w:lang w:val="nl-NL"/>
        </w:rPr>
        <w:t xml:space="preserve"> </w:t>
      </w:r>
    </w:p>
    <w:p w14:paraId="37D8D5A0" w14:textId="73EBC926" w:rsidR="00DC2618" w:rsidRPr="0089023E" w:rsidRDefault="00DC2618" w:rsidP="00DC2618">
      <w:pPr>
        <w:rPr>
          <w:b/>
          <w:bCs/>
          <w:lang w:val="nl-NL"/>
        </w:rPr>
      </w:pPr>
    </w:p>
    <w:p w14:paraId="14883352" w14:textId="19AD40C4" w:rsidR="00DC2618" w:rsidRPr="0089023E" w:rsidRDefault="009A46A8" w:rsidP="00DC2618">
      <w:pPr>
        <w:rPr>
          <w:lang w:val="nl-NL"/>
        </w:rPr>
      </w:pPr>
      <w:r w:rsidRPr="0089023E">
        <w:rPr>
          <w:b/>
          <w:bCs/>
          <w:lang w:val="nl-NL"/>
        </w:rPr>
        <w:t xml:space="preserve">Altijd </w:t>
      </w:r>
      <w:r w:rsidR="00460E43" w:rsidRPr="0089023E">
        <w:rPr>
          <w:b/>
          <w:bCs/>
          <w:lang w:val="nl-NL"/>
        </w:rPr>
        <w:t>en overal in harmonie met je omgeving</w:t>
      </w:r>
    </w:p>
    <w:p w14:paraId="48257C3F" w14:textId="2C3B7E92" w:rsidR="00DC2618" w:rsidRPr="0089023E" w:rsidRDefault="00460E43" w:rsidP="00DC2618">
      <w:pPr>
        <w:rPr>
          <w:lang w:val="nl-NL"/>
        </w:rPr>
      </w:pPr>
      <w:r w:rsidRPr="0089023E">
        <w:rPr>
          <w:lang w:val="nl-NL"/>
        </w:rPr>
        <w:t xml:space="preserve">Waar je de </w:t>
      </w:r>
      <w:r w:rsidR="00DC2618" w:rsidRPr="0089023E">
        <w:rPr>
          <w:lang w:val="nl-NL"/>
        </w:rPr>
        <w:t xml:space="preserve">MOMENTUM </w:t>
      </w:r>
      <w:r w:rsidR="00701999" w:rsidRPr="0089023E">
        <w:rPr>
          <w:lang w:val="nl-NL"/>
        </w:rPr>
        <w:t>Wirel</w:t>
      </w:r>
      <w:r w:rsidR="00383011" w:rsidRPr="0089023E">
        <w:rPr>
          <w:lang w:val="nl-NL"/>
        </w:rPr>
        <w:t>e</w:t>
      </w:r>
      <w:r w:rsidR="00701999" w:rsidRPr="0089023E">
        <w:rPr>
          <w:lang w:val="nl-NL"/>
        </w:rPr>
        <w:t>ss</w:t>
      </w:r>
      <w:r w:rsidR="00C85294" w:rsidRPr="0089023E">
        <w:rPr>
          <w:lang w:val="nl-NL"/>
        </w:rPr>
        <w:t xml:space="preserve"> </w:t>
      </w:r>
      <w:r w:rsidRPr="0089023E">
        <w:rPr>
          <w:lang w:val="nl-NL"/>
        </w:rPr>
        <w:t xml:space="preserve">hoofdtelefoon ook gebruikt, hij </w:t>
      </w:r>
      <w:r w:rsidR="00353180">
        <w:rPr>
          <w:lang w:val="nl-NL"/>
        </w:rPr>
        <w:t xml:space="preserve">voegt </w:t>
      </w:r>
      <w:r w:rsidRPr="0089023E">
        <w:rPr>
          <w:lang w:val="nl-NL"/>
        </w:rPr>
        <w:t xml:space="preserve">zich soepel </w:t>
      </w:r>
      <w:r w:rsidR="00353180">
        <w:rPr>
          <w:lang w:val="nl-NL"/>
        </w:rPr>
        <w:t xml:space="preserve">naar </w:t>
      </w:r>
      <w:r w:rsidRPr="0089023E">
        <w:rPr>
          <w:lang w:val="nl-NL"/>
        </w:rPr>
        <w:t>elke omgeving.</w:t>
      </w:r>
      <w:r w:rsidR="00DC2618" w:rsidRPr="0089023E">
        <w:rPr>
          <w:lang w:val="nl-NL"/>
        </w:rPr>
        <w:t xml:space="preserve"> </w:t>
      </w:r>
      <w:r w:rsidRPr="0089023E">
        <w:rPr>
          <w:lang w:val="nl-NL"/>
        </w:rPr>
        <w:t xml:space="preserve">Onderweg schermt de </w:t>
      </w:r>
      <w:r w:rsidR="00DC2618" w:rsidRPr="0089023E">
        <w:rPr>
          <w:lang w:val="nl-NL"/>
        </w:rPr>
        <w:t xml:space="preserve">Active </w:t>
      </w:r>
      <w:proofErr w:type="spellStart"/>
      <w:r w:rsidR="00DC2618" w:rsidRPr="0089023E">
        <w:rPr>
          <w:lang w:val="nl-NL"/>
        </w:rPr>
        <w:t>Noise</w:t>
      </w:r>
      <w:proofErr w:type="spellEnd"/>
      <w:r w:rsidR="00DC2618" w:rsidRPr="0089023E">
        <w:rPr>
          <w:lang w:val="nl-NL"/>
        </w:rPr>
        <w:t xml:space="preserve"> </w:t>
      </w:r>
      <w:proofErr w:type="spellStart"/>
      <w:r w:rsidR="00DC2618" w:rsidRPr="0089023E">
        <w:rPr>
          <w:lang w:val="nl-NL"/>
        </w:rPr>
        <w:t>Cancellation</w:t>
      </w:r>
      <w:proofErr w:type="spellEnd"/>
      <w:r w:rsidR="00DC2618" w:rsidRPr="0089023E">
        <w:rPr>
          <w:lang w:val="nl-NL"/>
        </w:rPr>
        <w:t xml:space="preserve"> </w:t>
      </w:r>
      <w:r w:rsidRPr="0089023E">
        <w:rPr>
          <w:lang w:val="nl-NL"/>
        </w:rPr>
        <w:t xml:space="preserve">(met drie standen) je af van omgevingslawaai. </w:t>
      </w:r>
      <w:r w:rsidR="003C0032">
        <w:rPr>
          <w:lang w:val="nl-NL"/>
        </w:rPr>
        <w:t>En in situaties waarin je je bewust wilt blijven van wat er om je heen gebeurt, kan met</w:t>
      </w:r>
      <w:r w:rsidRPr="0089023E">
        <w:rPr>
          <w:lang w:val="nl-NL"/>
        </w:rPr>
        <w:t xml:space="preserve"> de</w:t>
      </w:r>
      <w:r w:rsidR="00DC2618" w:rsidRPr="0089023E">
        <w:rPr>
          <w:lang w:val="nl-NL"/>
        </w:rPr>
        <w:t xml:space="preserve"> </w:t>
      </w:r>
      <w:proofErr w:type="spellStart"/>
      <w:r w:rsidR="00DC2618" w:rsidRPr="0089023E">
        <w:rPr>
          <w:lang w:val="nl-NL"/>
        </w:rPr>
        <w:t>Transparent</w:t>
      </w:r>
      <w:proofErr w:type="spellEnd"/>
      <w:r w:rsidR="00DC2618" w:rsidRPr="0089023E">
        <w:rPr>
          <w:lang w:val="nl-NL"/>
        </w:rPr>
        <w:t xml:space="preserve"> Hearing</w:t>
      </w:r>
      <w:r w:rsidRPr="0089023E">
        <w:rPr>
          <w:lang w:val="nl-NL"/>
        </w:rPr>
        <w:t>-</w:t>
      </w:r>
      <w:r w:rsidR="00DC2618" w:rsidRPr="0089023E">
        <w:rPr>
          <w:lang w:val="nl-NL"/>
        </w:rPr>
        <w:t>functi</w:t>
      </w:r>
      <w:r w:rsidRPr="0089023E">
        <w:rPr>
          <w:lang w:val="nl-NL"/>
        </w:rPr>
        <w:t xml:space="preserve">e </w:t>
      </w:r>
      <w:r w:rsidR="003C0032">
        <w:rPr>
          <w:lang w:val="nl-NL"/>
        </w:rPr>
        <w:t>naar eigen smaak het omgevingsgeluid worden gecontroleerd.</w:t>
      </w:r>
      <w:r w:rsidR="00DC2618" w:rsidRPr="0089023E">
        <w:rPr>
          <w:lang w:val="nl-NL"/>
        </w:rPr>
        <w:t xml:space="preserve"> </w:t>
      </w:r>
    </w:p>
    <w:p w14:paraId="60AF8D23" w14:textId="49C67405" w:rsidR="000D5C8D" w:rsidRPr="0089023E" w:rsidRDefault="000D5C8D" w:rsidP="00DC2618">
      <w:pPr>
        <w:rPr>
          <w:lang w:val="nl-NL"/>
        </w:rPr>
      </w:pPr>
    </w:p>
    <w:p w14:paraId="5D5DCAC4" w14:textId="5319453F" w:rsidR="000D5C8D" w:rsidRPr="0089023E" w:rsidRDefault="000D5C8D" w:rsidP="00DC2618">
      <w:pPr>
        <w:rPr>
          <w:lang w:val="nl-NL"/>
        </w:rPr>
      </w:pPr>
      <w:r w:rsidRPr="0089023E">
        <w:rPr>
          <w:noProof/>
          <w:lang w:val="nl-NL" w:eastAsia="nl-NL"/>
        </w:rPr>
        <w:lastRenderedPageBreak/>
        <w:drawing>
          <wp:anchor distT="0" distB="0" distL="114300" distR="114300" simplePos="0" relativeHeight="251659264" behindDoc="1" locked="0" layoutInCell="1" allowOverlap="1" wp14:anchorId="621DF66D" wp14:editId="75ED6508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3960000" cy="2637481"/>
            <wp:effectExtent l="0" t="0" r="2540" b="0"/>
            <wp:wrapTight wrapText="bothSides">
              <wp:wrapPolygon edited="0">
                <wp:start x="0" y="0"/>
                <wp:lineTo x="0" y="21376"/>
                <wp:lineTo x="21510" y="21376"/>
                <wp:lineTo x="21510" y="0"/>
                <wp:lineTo x="0" y="0"/>
              </wp:wrapPolygon>
            </wp:wrapTight>
            <wp:docPr id="2" name="Grafik 2" descr="O:\SF\SFM\11_SFMM_Product_PR\04_Consumer Electronics\01_Press Releases\2019\08_MOMENTUM Wireless\Images\SEN-A-19-11200103_Urban-M3-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F\SFM\11_SFMM_Product_PR\04_Consumer Electronics\01_Press Releases\2019\08_MOMENTUM Wireless\Images\SEN-A-19-11200103_Urban-M3-33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6436" w14:textId="77777777" w:rsidR="00DC2618" w:rsidRPr="0089023E" w:rsidRDefault="00DC2618" w:rsidP="00DC2618">
      <w:pPr>
        <w:rPr>
          <w:lang w:val="nl-NL"/>
        </w:rPr>
      </w:pPr>
    </w:p>
    <w:p w14:paraId="3F6DA72E" w14:textId="77777777" w:rsidR="000D5C8D" w:rsidRPr="0089023E" w:rsidRDefault="000D5C8D" w:rsidP="00DC2618">
      <w:pPr>
        <w:rPr>
          <w:b/>
          <w:bCs/>
          <w:lang w:val="nl-NL"/>
        </w:rPr>
      </w:pPr>
    </w:p>
    <w:p w14:paraId="3902021D" w14:textId="77777777" w:rsidR="000D5C8D" w:rsidRPr="0089023E" w:rsidRDefault="000D5C8D" w:rsidP="00DC2618">
      <w:pPr>
        <w:rPr>
          <w:b/>
          <w:bCs/>
          <w:lang w:val="nl-NL"/>
        </w:rPr>
      </w:pPr>
    </w:p>
    <w:p w14:paraId="46CE1AC2" w14:textId="77777777" w:rsidR="00F10286" w:rsidRPr="0089023E" w:rsidRDefault="00F10286" w:rsidP="000D5C8D">
      <w:pPr>
        <w:spacing w:line="240" w:lineRule="auto"/>
        <w:rPr>
          <w:bCs/>
          <w:sz w:val="15"/>
          <w:szCs w:val="15"/>
          <w:lang w:val="nl-NL"/>
        </w:rPr>
      </w:pPr>
    </w:p>
    <w:p w14:paraId="6BE55C84" w14:textId="77777777" w:rsidR="00F10286" w:rsidRPr="0089023E" w:rsidRDefault="00F10286" w:rsidP="000D5C8D">
      <w:pPr>
        <w:spacing w:line="240" w:lineRule="auto"/>
        <w:rPr>
          <w:bCs/>
          <w:sz w:val="15"/>
          <w:szCs w:val="15"/>
          <w:lang w:val="nl-NL"/>
        </w:rPr>
      </w:pPr>
    </w:p>
    <w:p w14:paraId="591B1E33" w14:textId="77777777" w:rsidR="00F10286" w:rsidRPr="0089023E" w:rsidRDefault="00F10286" w:rsidP="000D5C8D">
      <w:pPr>
        <w:spacing w:line="240" w:lineRule="auto"/>
        <w:rPr>
          <w:bCs/>
          <w:sz w:val="15"/>
          <w:szCs w:val="15"/>
          <w:lang w:val="nl-NL"/>
        </w:rPr>
      </w:pPr>
    </w:p>
    <w:p w14:paraId="00627A40" w14:textId="77777777" w:rsidR="00F10286" w:rsidRPr="0089023E" w:rsidRDefault="00F10286" w:rsidP="000D5C8D">
      <w:pPr>
        <w:spacing w:line="240" w:lineRule="auto"/>
        <w:rPr>
          <w:bCs/>
          <w:sz w:val="15"/>
          <w:szCs w:val="15"/>
          <w:lang w:val="nl-NL"/>
        </w:rPr>
      </w:pPr>
    </w:p>
    <w:p w14:paraId="1C4A3F08" w14:textId="6DDB057E" w:rsidR="000D5C8D" w:rsidRPr="0089023E" w:rsidRDefault="00E859F6" w:rsidP="000D5C8D">
      <w:pPr>
        <w:spacing w:line="240" w:lineRule="auto"/>
        <w:rPr>
          <w:bCs/>
          <w:sz w:val="15"/>
          <w:szCs w:val="15"/>
          <w:lang w:val="nl-NL"/>
        </w:rPr>
      </w:pPr>
      <w:r w:rsidRPr="0089023E">
        <w:rPr>
          <w:bCs/>
          <w:sz w:val="15"/>
          <w:szCs w:val="15"/>
          <w:lang w:val="nl-NL"/>
        </w:rPr>
        <w:t xml:space="preserve">Met </w:t>
      </w:r>
      <w:r w:rsidR="00F10286" w:rsidRPr="0089023E">
        <w:rPr>
          <w:bCs/>
          <w:sz w:val="15"/>
          <w:szCs w:val="15"/>
          <w:lang w:val="nl-NL"/>
        </w:rPr>
        <w:t xml:space="preserve">de </w:t>
      </w:r>
      <w:r w:rsidRPr="0089023E">
        <w:rPr>
          <w:bCs/>
          <w:sz w:val="15"/>
          <w:szCs w:val="15"/>
          <w:lang w:val="nl-NL"/>
        </w:rPr>
        <w:t xml:space="preserve">drie </w:t>
      </w:r>
      <w:r w:rsidR="00F10286" w:rsidRPr="0089023E">
        <w:rPr>
          <w:bCs/>
          <w:sz w:val="15"/>
          <w:szCs w:val="15"/>
          <w:lang w:val="nl-NL"/>
        </w:rPr>
        <w:t>ANC-</w:t>
      </w:r>
      <w:r w:rsidRPr="0089023E">
        <w:rPr>
          <w:bCs/>
          <w:sz w:val="15"/>
          <w:szCs w:val="15"/>
          <w:lang w:val="nl-NL"/>
        </w:rPr>
        <w:t xml:space="preserve">standen en </w:t>
      </w:r>
      <w:r w:rsidR="00F10286" w:rsidRPr="0089023E">
        <w:rPr>
          <w:bCs/>
          <w:sz w:val="15"/>
          <w:szCs w:val="15"/>
          <w:lang w:val="nl-NL"/>
        </w:rPr>
        <w:t>de</w:t>
      </w:r>
      <w:r w:rsidRPr="0089023E">
        <w:rPr>
          <w:bCs/>
          <w:sz w:val="15"/>
          <w:szCs w:val="15"/>
          <w:lang w:val="nl-NL"/>
        </w:rPr>
        <w:t xml:space="preserve"> </w:t>
      </w:r>
      <w:proofErr w:type="spellStart"/>
      <w:r w:rsidR="000D5C8D" w:rsidRPr="0089023E">
        <w:rPr>
          <w:bCs/>
          <w:sz w:val="15"/>
          <w:szCs w:val="15"/>
          <w:lang w:val="nl-NL"/>
        </w:rPr>
        <w:t>Transparent</w:t>
      </w:r>
      <w:proofErr w:type="spellEnd"/>
      <w:r w:rsidR="000D5C8D" w:rsidRPr="0089023E">
        <w:rPr>
          <w:bCs/>
          <w:sz w:val="15"/>
          <w:szCs w:val="15"/>
          <w:lang w:val="nl-NL"/>
        </w:rPr>
        <w:t xml:space="preserve"> Hearing</w:t>
      </w:r>
      <w:r w:rsidRPr="0089023E">
        <w:rPr>
          <w:bCs/>
          <w:sz w:val="15"/>
          <w:szCs w:val="15"/>
          <w:lang w:val="nl-NL"/>
        </w:rPr>
        <w:t>-</w:t>
      </w:r>
      <w:r w:rsidR="000D5C8D" w:rsidRPr="0089023E">
        <w:rPr>
          <w:bCs/>
          <w:sz w:val="15"/>
          <w:szCs w:val="15"/>
          <w:lang w:val="nl-NL"/>
        </w:rPr>
        <w:t>functi</w:t>
      </w:r>
      <w:r w:rsidRPr="0089023E">
        <w:rPr>
          <w:bCs/>
          <w:sz w:val="15"/>
          <w:szCs w:val="15"/>
          <w:lang w:val="nl-NL"/>
        </w:rPr>
        <w:t>e pas je de</w:t>
      </w:r>
      <w:r w:rsidR="000D5C8D" w:rsidRPr="0089023E">
        <w:rPr>
          <w:bCs/>
          <w:sz w:val="15"/>
          <w:szCs w:val="15"/>
          <w:lang w:val="nl-NL"/>
        </w:rPr>
        <w:t xml:space="preserve"> MOMENTUM Wireless h</w:t>
      </w:r>
      <w:r w:rsidRPr="0089023E">
        <w:rPr>
          <w:bCs/>
          <w:sz w:val="15"/>
          <w:szCs w:val="15"/>
          <w:lang w:val="nl-NL"/>
        </w:rPr>
        <w:t>oofdtelefoon moeiteloos aan elke omgeving aan.</w:t>
      </w:r>
    </w:p>
    <w:p w14:paraId="08B593C9" w14:textId="77777777" w:rsidR="000D5C8D" w:rsidRPr="0089023E" w:rsidRDefault="000D5C8D" w:rsidP="00DC2618">
      <w:pPr>
        <w:rPr>
          <w:b/>
          <w:bCs/>
          <w:lang w:val="nl-NL"/>
        </w:rPr>
      </w:pPr>
    </w:p>
    <w:p w14:paraId="63CC8782" w14:textId="77777777" w:rsidR="000D5C8D" w:rsidRPr="0089023E" w:rsidRDefault="000D5C8D" w:rsidP="00DC2618">
      <w:pPr>
        <w:rPr>
          <w:b/>
          <w:bCs/>
          <w:lang w:val="nl-NL"/>
        </w:rPr>
      </w:pPr>
    </w:p>
    <w:p w14:paraId="193D57F7" w14:textId="773FC787" w:rsidR="00DC2618" w:rsidRPr="0089023E" w:rsidRDefault="00E859F6" w:rsidP="00DC2618">
      <w:pPr>
        <w:rPr>
          <w:lang w:val="nl-NL"/>
        </w:rPr>
      </w:pPr>
      <w:r w:rsidRPr="0089023E">
        <w:rPr>
          <w:b/>
          <w:bCs/>
          <w:lang w:val="nl-NL"/>
        </w:rPr>
        <w:t>Harmonieuze versmelting van vorm en functie</w:t>
      </w:r>
      <w:r w:rsidR="00DC2618" w:rsidRPr="0089023E">
        <w:rPr>
          <w:b/>
          <w:bCs/>
          <w:lang w:val="nl-NL"/>
        </w:rPr>
        <w:t xml:space="preserve"> </w:t>
      </w:r>
    </w:p>
    <w:p w14:paraId="61646B3B" w14:textId="492F2CA5" w:rsidR="00DC2618" w:rsidRPr="0089023E" w:rsidRDefault="006F097D" w:rsidP="00DC2618">
      <w:pPr>
        <w:rPr>
          <w:lang w:val="nl-NL"/>
        </w:rPr>
      </w:pPr>
      <w:r w:rsidRPr="0089023E">
        <w:rPr>
          <w:lang w:val="nl-NL"/>
        </w:rPr>
        <w:t xml:space="preserve">Net als de andere </w:t>
      </w:r>
      <w:r w:rsidR="00DC2618" w:rsidRPr="0089023E">
        <w:rPr>
          <w:lang w:val="nl-NL"/>
        </w:rPr>
        <w:t xml:space="preserve">MOMENTUM </w:t>
      </w:r>
      <w:r w:rsidRPr="0089023E">
        <w:rPr>
          <w:lang w:val="nl-NL"/>
        </w:rPr>
        <w:t>hoofdtelefoons biedt de nieuwe generatie een harmonieus samengaan van vorm en functie</w:t>
      </w:r>
      <w:r w:rsidR="00DC2618" w:rsidRPr="0089023E">
        <w:rPr>
          <w:lang w:val="nl-NL"/>
        </w:rPr>
        <w:t xml:space="preserve">. </w:t>
      </w:r>
      <w:r w:rsidR="00C751B5" w:rsidRPr="0089023E">
        <w:rPr>
          <w:lang w:val="nl-NL"/>
        </w:rPr>
        <w:t xml:space="preserve">De met schapenleer afgewerkte </w:t>
      </w:r>
      <w:r w:rsidR="00144BC6" w:rsidRPr="0089023E">
        <w:rPr>
          <w:lang w:val="nl-NL"/>
        </w:rPr>
        <w:t xml:space="preserve">oorschelpen en de glasparel-gestraalde </w:t>
      </w:r>
      <w:r w:rsidR="004E064A" w:rsidRPr="0089023E">
        <w:rPr>
          <w:lang w:val="nl-NL"/>
        </w:rPr>
        <w:t xml:space="preserve">roestvrijstalen </w:t>
      </w:r>
      <w:r w:rsidR="00144BC6" w:rsidRPr="0089023E">
        <w:rPr>
          <w:lang w:val="nl-NL"/>
        </w:rPr>
        <w:t>stelbeugels stralen niet alleen subtiele luxe uit</w:t>
      </w:r>
      <w:r w:rsidR="00DC2618" w:rsidRPr="0089023E">
        <w:rPr>
          <w:lang w:val="nl-NL"/>
        </w:rPr>
        <w:t xml:space="preserve">, </w:t>
      </w:r>
      <w:r w:rsidR="003C0032">
        <w:rPr>
          <w:lang w:val="nl-NL"/>
        </w:rPr>
        <w:t>ze</w:t>
      </w:r>
      <w:r w:rsidR="003C0032" w:rsidRPr="0089023E">
        <w:rPr>
          <w:lang w:val="nl-NL"/>
        </w:rPr>
        <w:t xml:space="preserve"> </w:t>
      </w:r>
      <w:r w:rsidR="00144BC6" w:rsidRPr="0089023E">
        <w:rPr>
          <w:lang w:val="nl-NL"/>
        </w:rPr>
        <w:t>verbeteren ook de gebruikservaring</w:t>
      </w:r>
      <w:r w:rsidR="00DC2618" w:rsidRPr="0089023E">
        <w:rPr>
          <w:lang w:val="nl-NL"/>
        </w:rPr>
        <w:t xml:space="preserve">. </w:t>
      </w:r>
      <w:r w:rsidR="00144BC6" w:rsidRPr="0089023E">
        <w:rPr>
          <w:lang w:val="nl-NL"/>
        </w:rPr>
        <w:t xml:space="preserve">Het </w:t>
      </w:r>
      <w:r w:rsidR="00C74A73">
        <w:rPr>
          <w:lang w:val="nl-NL"/>
        </w:rPr>
        <w:t xml:space="preserve">zachte </w:t>
      </w:r>
      <w:r w:rsidR="003C0032">
        <w:rPr>
          <w:lang w:val="nl-NL"/>
        </w:rPr>
        <w:t>schapen</w:t>
      </w:r>
      <w:r w:rsidR="00144BC6" w:rsidRPr="0089023E">
        <w:rPr>
          <w:lang w:val="nl-NL"/>
        </w:rPr>
        <w:t xml:space="preserve">leer van de gewatteerde oorschelpen en hoofdbeugel </w:t>
      </w:r>
      <w:r w:rsidR="003C0032">
        <w:rPr>
          <w:lang w:val="nl-NL"/>
        </w:rPr>
        <w:t>biedt</w:t>
      </w:r>
      <w:r w:rsidR="00144BC6" w:rsidRPr="0089023E">
        <w:rPr>
          <w:lang w:val="nl-NL"/>
        </w:rPr>
        <w:t xml:space="preserve"> maximaal draagcomfort, ook bij de lange luistersessies</w:t>
      </w:r>
      <w:r w:rsidR="00C74A73">
        <w:rPr>
          <w:lang w:val="nl-NL"/>
        </w:rPr>
        <w:t>. De batterij heeft een werkingsduur van</w:t>
      </w:r>
      <w:r w:rsidR="004E064A" w:rsidRPr="0089023E">
        <w:rPr>
          <w:lang w:val="nl-NL"/>
        </w:rPr>
        <w:t xml:space="preserve"> 17 uu</w:t>
      </w:r>
      <w:r w:rsidR="00D30D21">
        <w:rPr>
          <w:lang w:val="nl-NL"/>
        </w:rPr>
        <w:t>r</w:t>
      </w:r>
      <w:r w:rsidR="00DC2618" w:rsidRPr="0089023E">
        <w:rPr>
          <w:lang w:val="nl-NL"/>
        </w:rPr>
        <w:t xml:space="preserve">. </w:t>
      </w:r>
      <w:r w:rsidR="00C74A73">
        <w:rPr>
          <w:lang w:val="nl-NL"/>
        </w:rPr>
        <w:t>De</w:t>
      </w:r>
      <w:r w:rsidR="004E064A" w:rsidRPr="0089023E">
        <w:rPr>
          <w:lang w:val="nl-NL"/>
        </w:rPr>
        <w:t xml:space="preserve"> sterke maar lichte stelbeugels en draaipunten </w:t>
      </w:r>
      <w:r w:rsidR="00C74A73">
        <w:rPr>
          <w:lang w:val="nl-NL"/>
        </w:rPr>
        <w:t xml:space="preserve">stralen </w:t>
      </w:r>
      <w:r w:rsidR="004E064A" w:rsidRPr="0089023E">
        <w:rPr>
          <w:lang w:val="nl-NL"/>
        </w:rPr>
        <w:t>een sobere elegantie uit</w:t>
      </w:r>
      <w:r w:rsidR="00C74A73">
        <w:rPr>
          <w:lang w:val="nl-NL"/>
        </w:rPr>
        <w:t>, gebouwd voor jarenlang mobiel luistergenot in tijdloos ontwerp.</w:t>
      </w:r>
      <w:r w:rsidR="00DC2618" w:rsidRPr="0089023E">
        <w:rPr>
          <w:lang w:val="nl-NL"/>
        </w:rPr>
        <w:t xml:space="preserve"> </w:t>
      </w:r>
      <w:r w:rsidR="00C74A73">
        <w:rPr>
          <w:lang w:val="nl-NL"/>
        </w:rPr>
        <w:t>Met</w:t>
      </w:r>
      <w:r w:rsidR="00C74A73" w:rsidRPr="0089023E">
        <w:rPr>
          <w:lang w:val="nl-NL"/>
        </w:rPr>
        <w:t xml:space="preserve"> </w:t>
      </w:r>
      <w:r w:rsidR="004E064A" w:rsidRPr="0089023E">
        <w:rPr>
          <w:lang w:val="nl-NL"/>
        </w:rPr>
        <w:t xml:space="preserve">de inklapbare hoofdbeugel is de MOMENTUM Wireless </w:t>
      </w:r>
      <w:r w:rsidR="00D82E3A" w:rsidRPr="0089023E">
        <w:rPr>
          <w:lang w:val="nl-NL"/>
        </w:rPr>
        <w:t>handig en compact op te berge</w:t>
      </w:r>
      <w:r w:rsidR="00C74A73">
        <w:rPr>
          <w:lang w:val="nl-NL"/>
        </w:rPr>
        <w:t xml:space="preserve">n, </w:t>
      </w:r>
      <w:r w:rsidR="00D82E3A" w:rsidRPr="0089023E">
        <w:rPr>
          <w:lang w:val="nl-NL"/>
        </w:rPr>
        <w:t xml:space="preserve">in </w:t>
      </w:r>
      <w:r w:rsidR="00C74A73">
        <w:rPr>
          <w:lang w:val="nl-NL"/>
        </w:rPr>
        <w:t xml:space="preserve">het </w:t>
      </w:r>
      <w:r w:rsidR="00D30D21">
        <w:rPr>
          <w:lang w:val="nl-NL"/>
        </w:rPr>
        <w:t xml:space="preserve">meegeleverde </w:t>
      </w:r>
      <w:r w:rsidR="00D82E3A" w:rsidRPr="0089023E">
        <w:rPr>
          <w:lang w:val="nl-NL"/>
        </w:rPr>
        <w:t>etui</w:t>
      </w:r>
      <w:r w:rsidR="00DC2618" w:rsidRPr="0089023E">
        <w:rPr>
          <w:lang w:val="nl-NL"/>
        </w:rPr>
        <w:t xml:space="preserve">. </w:t>
      </w:r>
    </w:p>
    <w:p w14:paraId="6472A1BB" w14:textId="77777777" w:rsidR="00DC2618" w:rsidRPr="0089023E" w:rsidRDefault="00DC2618" w:rsidP="00DC2618">
      <w:pPr>
        <w:rPr>
          <w:b/>
          <w:bCs/>
          <w:lang w:val="nl-NL"/>
        </w:rPr>
      </w:pPr>
    </w:p>
    <w:p w14:paraId="1CB360F9" w14:textId="798BFD46" w:rsidR="00DC2618" w:rsidRPr="0089023E" w:rsidRDefault="00967D64" w:rsidP="00DC2618">
      <w:pPr>
        <w:rPr>
          <w:lang w:val="nl-NL"/>
        </w:rPr>
      </w:pPr>
      <w:r w:rsidRPr="0089023E">
        <w:rPr>
          <w:b/>
          <w:bCs/>
          <w:lang w:val="nl-NL"/>
        </w:rPr>
        <w:t>Lastig af te leggen, moeilijk te verliezen dankzij</w:t>
      </w:r>
      <w:r w:rsidR="00DC2618" w:rsidRPr="0089023E">
        <w:rPr>
          <w:b/>
          <w:bCs/>
          <w:lang w:val="nl-NL"/>
        </w:rPr>
        <w:t xml:space="preserve"> </w:t>
      </w:r>
      <w:r w:rsidR="00CB02D2" w:rsidRPr="0089023E">
        <w:rPr>
          <w:b/>
          <w:bCs/>
          <w:lang w:val="nl-NL"/>
        </w:rPr>
        <w:t>TILE</w:t>
      </w:r>
    </w:p>
    <w:p w14:paraId="289BE25C" w14:textId="7AFFF2BD" w:rsidR="00DC2618" w:rsidRPr="0089023E" w:rsidRDefault="00967D64" w:rsidP="00DC2618">
      <w:pPr>
        <w:rPr>
          <w:lang w:val="nl-NL"/>
        </w:rPr>
      </w:pPr>
      <w:r w:rsidRPr="0089023E">
        <w:rPr>
          <w:lang w:val="nl-NL"/>
        </w:rPr>
        <w:t xml:space="preserve">Met de nieuwe </w:t>
      </w:r>
      <w:r w:rsidR="00DC2618" w:rsidRPr="0089023E">
        <w:rPr>
          <w:lang w:val="nl-NL"/>
        </w:rPr>
        <w:t xml:space="preserve">MOMENTUM </w:t>
      </w:r>
      <w:r w:rsidR="002123A0" w:rsidRPr="0089023E">
        <w:rPr>
          <w:lang w:val="nl-NL"/>
        </w:rPr>
        <w:t>Wireless</w:t>
      </w:r>
      <w:r w:rsidRPr="0089023E">
        <w:rPr>
          <w:lang w:val="nl-NL"/>
        </w:rPr>
        <w:t xml:space="preserve"> verlies je jezelf </w:t>
      </w:r>
      <w:r w:rsidR="00075B4E" w:rsidRPr="0089023E">
        <w:rPr>
          <w:lang w:val="nl-NL"/>
        </w:rPr>
        <w:t xml:space="preserve">makkelijk in </w:t>
      </w:r>
      <w:r w:rsidR="00C74A73">
        <w:rPr>
          <w:lang w:val="nl-NL"/>
        </w:rPr>
        <w:t>d</w:t>
      </w:r>
      <w:r w:rsidR="00075B4E" w:rsidRPr="0089023E">
        <w:rPr>
          <w:lang w:val="nl-NL"/>
        </w:rPr>
        <w:t>e muziek, maar dankzij de slimme</w:t>
      </w:r>
      <w:r w:rsidR="00DC2618" w:rsidRPr="0089023E">
        <w:rPr>
          <w:lang w:val="nl-NL"/>
        </w:rPr>
        <w:t xml:space="preserve"> TILE</w:t>
      </w:r>
      <w:r w:rsidR="00075B4E" w:rsidRPr="0089023E">
        <w:rPr>
          <w:lang w:val="nl-NL"/>
        </w:rPr>
        <w:t xml:space="preserve"> locatie</w:t>
      </w:r>
      <w:r w:rsidR="0077561F" w:rsidRPr="0089023E">
        <w:rPr>
          <w:lang w:val="nl-NL"/>
        </w:rPr>
        <w:t>t</w:t>
      </w:r>
      <w:r w:rsidR="00DC2618" w:rsidRPr="0089023E">
        <w:rPr>
          <w:lang w:val="nl-NL"/>
        </w:rPr>
        <w:t>echn</w:t>
      </w:r>
      <w:r w:rsidR="00353180">
        <w:rPr>
          <w:lang w:val="nl-NL"/>
        </w:rPr>
        <w:t>iek</w:t>
      </w:r>
      <w:r w:rsidR="00075B4E" w:rsidRPr="0089023E">
        <w:rPr>
          <w:lang w:val="nl-NL"/>
        </w:rPr>
        <w:t xml:space="preserve"> </w:t>
      </w:r>
      <w:r w:rsidR="00871801">
        <w:rPr>
          <w:lang w:val="nl-NL"/>
        </w:rPr>
        <w:t xml:space="preserve">hoef je nooit naar je </w:t>
      </w:r>
      <w:r w:rsidR="00075B4E" w:rsidRPr="0089023E">
        <w:rPr>
          <w:lang w:val="nl-NL"/>
        </w:rPr>
        <w:t xml:space="preserve">hoofdtelefoon </w:t>
      </w:r>
      <w:r w:rsidR="00871801">
        <w:rPr>
          <w:lang w:val="nl-NL"/>
        </w:rPr>
        <w:t>te zoeken</w:t>
      </w:r>
      <w:r w:rsidR="00DC2618" w:rsidRPr="0089023E">
        <w:rPr>
          <w:lang w:val="nl-NL"/>
        </w:rPr>
        <w:t xml:space="preserve">. </w:t>
      </w:r>
      <w:r w:rsidR="00075B4E" w:rsidRPr="0089023E">
        <w:rPr>
          <w:lang w:val="nl-NL"/>
        </w:rPr>
        <w:t>De ge</w:t>
      </w:r>
      <w:r w:rsidR="00067EF1" w:rsidRPr="0089023E">
        <w:rPr>
          <w:lang w:val="nl-NL"/>
        </w:rPr>
        <w:t>ï</w:t>
      </w:r>
      <w:r w:rsidR="00075B4E" w:rsidRPr="0089023E">
        <w:rPr>
          <w:lang w:val="nl-NL"/>
        </w:rPr>
        <w:t xml:space="preserve">ntegreerde </w:t>
      </w:r>
      <w:r w:rsidR="00DC2618" w:rsidRPr="0089023E">
        <w:rPr>
          <w:lang w:val="nl-NL"/>
        </w:rPr>
        <w:t>Bluetooth</w:t>
      </w:r>
      <w:r w:rsidR="00075B4E" w:rsidRPr="0089023E">
        <w:rPr>
          <w:lang w:val="nl-NL"/>
        </w:rPr>
        <w:t>-</w:t>
      </w:r>
      <w:proofErr w:type="spellStart"/>
      <w:r w:rsidR="00DC2618" w:rsidRPr="0089023E">
        <w:rPr>
          <w:lang w:val="nl-NL"/>
        </w:rPr>
        <w:t>tracker</w:t>
      </w:r>
      <w:proofErr w:type="spellEnd"/>
      <w:r w:rsidR="00DC2618" w:rsidRPr="0089023E">
        <w:rPr>
          <w:lang w:val="nl-NL"/>
        </w:rPr>
        <w:t xml:space="preserve"> </w:t>
      </w:r>
      <w:r w:rsidR="00075B4E" w:rsidRPr="0089023E">
        <w:rPr>
          <w:lang w:val="nl-NL"/>
        </w:rPr>
        <w:t xml:space="preserve">zorgt ervoor dat je je </w:t>
      </w:r>
      <w:r w:rsidR="00067EF1" w:rsidRPr="0089023E">
        <w:rPr>
          <w:lang w:val="nl-NL"/>
        </w:rPr>
        <w:t xml:space="preserve">hoofdtelefoon via de TILE-app makkelijk </w:t>
      </w:r>
      <w:r w:rsidR="00871801">
        <w:rPr>
          <w:lang w:val="nl-NL"/>
        </w:rPr>
        <w:t>opspoort</w:t>
      </w:r>
      <w:r w:rsidR="00DC2618" w:rsidRPr="0089023E">
        <w:rPr>
          <w:lang w:val="nl-NL"/>
        </w:rPr>
        <w:t xml:space="preserve">. </w:t>
      </w:r>
    </w:p>
    <w:p w14:paraId="36D7F881" w14:textId="77777777" w:rsidR="00D71E52" w:rsidRPr="0089023E" w:rsidRDefault="00D71E52" w:rsidP="00DC2618">
      <w:pPr>
        <w:rPr>
          <w:lang w:val="nl-NL"/>
        </w:rPr>
      </w:pPr>
    </w:p>
    <w:p w14:paraId="60136AF7" w14:textId="12C06DAA" w:rsidR="009B34CF" w:rsidRPr="00BD0DDB" w:rsidRDefault="00067EF1" w:rsidP="00DC2618">
      <w:pPr>
        <w:rPr>
          <w:lang w:val="nl-NL"/>
        </w:rPr>
      </w:pPr>
      <w:r w:rsidRPr="0089023E">
        <w:rPr>
          <w:lang w:val="nl-NL"/>
        </w:rPr>
        <w:t>De nieuwe</w:t>
      </w:r>
      <w:r w:rsidR="002123A0" w:rsidRPr="0089023E">
        <w:rPr>
          <w:lang w:val="nl-NL"/>
        </w:rPr>
        <w:t xml:space="preserve"> </w:t>
      </w:r>
      <w:r w:rsidR="009B34CF" w:rsidRPr="0089023E">
        <w:rPr>
          <w:lang w:val="nl-NL"/>
        </w:rPr>
        <w:t xml:space="preserve">MOMENTUM </w:t>
      </w:r>
      <w:r w:rsidR="002123A0" w:rsidRPr="0089023E">
        <w:rPr>
          <w:lang w:val="nl-NL"/>
        </w:rPr>
        <w:t xml:space="preserve">Wireless </w:t>
      </w:r>
      <w:r w:rsidR="009B34CF" w:rsidRPr="0089023E">
        <w:rPr>
          <w:lang w:val="nl-NL"/>
        </w:rPr>
        <w:t xml:space="preserve">is </w:t>
      </w:r>
      <w:r w:rsidRPr="0089023E">
        <w:rPr>
          <w:lang w:val="nl-NL"/>
        </w:rPr>
        <w:t xml:space="preserve">per direct leverbaar in zwart leer en heeft een adviesprijs van </w:t>
      </w:r>
      <w:r w:rsidR="009B34CF" w:rsidRPr="0089023E">
        <w:rPr>
          <w:lang w:val="nl-NL"/>
        </w:rPr>
        <w:t xml:space="preserve">399 </w:t>
      </w:r>
      <w:r w:rsidRPr="0089023E">
        <w:rPr>
          <w:lang w:val="nl-NL"/>
        </w:rPr>
        <w:t xml:space="preserve">euro. </w:t>
      </w:r>
      <w:r w:rsidRPr="00BD0DDB">
        <w:rPr>
          <w:lang w:val="nl-NL"/>
        </w:rPr>
        <w:t>In november komt een zandwitte uitvoering uit</w:t>
      </w:r>
      <w:r w:rsidR="009B34CF" w:rsidRPr="00BD0DDB">
        <w:rPr>
          <w:lang w:val="nl-NL"/>
        </w:rPr>
        <w:t xml:space="preserve">. </w:t>
      </w:r>
    </w:p>
    <w:p w14:paraId="7E0C46D2" w14:textId="77777777" w:rsidR="00DC2618" w:rsidRPr="00BD0DDB" w:rsidRDefault="00DC2618" w:rsidP="00DC2618">
      <w:pPr>
        <w:rPr>
          <w:lang w:val="nl-NL"/>
        </w:rPr>
      </w:pPr>
    </w:p>
    <w:p w14:paraId="62BB7937" w14:textId="5FDADE86" w:rsidR="007A4BD3" w:rsidRPr="00BD0DDB" w:rsidRDefault="007A4BD3">
      <w:pPr>
        <w:spacing w:after="200" w:line="276" w:lineRule="auto"/>
        <w:rPr>
          <w:b/>
          <w:lang w:val="nl-NL"/>
        </w:rPr>
      </w:pPr>
    </w:p>
    <w:p w14:paraId="77C3D2C3" w14:textId="77777777" w:rsidR="004C6FDE" w:rsidRDefault="004C6FDE" w:rsidP="004C6FDE">
      <w:pPr>
        <w:pStyle w:val="Kop1"/>
        <w:rPr>
          <w:lang w:val="nl-NL"/>
        </w:rPr>
      </w:pPr>
    </w:p>
    <w:p w14:paraId="203CB774" w14:textId="6B82109A" w:rsidR="004C6FDE" w:rsidRPr="004C6FDE" w:rsidRDefault="004C6FDE" w:rsidP="004C6FDE">
      <w:pPr>
        <w:pStyle w:val="Kop1"/>
        <w:rPr>
          <w:lang w:val="nl-NL"/>
        </w:rPr>
      </w:pPr>
      <w:r w:rsidRPr="004C6FDE">
        <w:rPr>
          <w:lang w:val="nl-NL"/>
        </w:rPr>
        <w:lastRenderedPageBreak/>
        <w:t>Over Sennheiser</w:t>
      </w:r>
    </w:p>
    <w:p w14:paraId="5456AEE3" w14:textId="77777777" w:rsidR="004C6FDE" w:rsidRPr="004B5CB2" w:rsidRDefault="004C6FDE" w:rsidP="004C6FDE">
      <w:pPr>
        <w:rPr>
          <w:lang w:val="nl-NL"/>
        </w:rPr>
      </w:pPr>
      <w:r w:rsidRPr="004B5CB2">
        <w:rPr>
          <w:lang w:val="nl-NL"/>
        </w:rPr>
        <w:t xml:space="preserve">Het vorm geven aan de toekomst van audio en het creëren van unieke geluidservaringen voor klanten – dit doel brengt wereldwijd medewerkers en partners van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bijeen. Sinds de oprichting in 1945 is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één van ’s werelds meest toonaangevende fabrikanten van hoofdtelefoons, microfoons en draadloze transmissie systemen. Sinds 2013 wordt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gemanaged door Daniel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en Dr. Andreas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, de derde generatie van de familie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die het bedrijf runt. De </w:t>
      </w:r>
      <w:proofErr w:type="spellStart"/>
      <w:r w:rsidRPr="004B5CB2">
        <w:rPr>
          <w:lang w:val="nl-NL"/>
        </w:rPr>
        <w:t>Sennheiser</w:t>
      </w:r>
      <w:proofErr w:type="spellEnd"/>
      <w:r w:rsidRPr="004B5CB2">
        <w:rPr>
          <w:lang w:val="nl-NL"/>
        </w:rPr>
        <w:t xml:space="preserve"> Groep heeft in 201</w:t>
      </w:r>
      <w:r>
        <w:rPr>
          <w:lang w:val="nl-NL"/>
        </w:rPr>
        <w:t>8</w:t>
      </w:r>
      <w:r w:rsidRPr="004B5CB2">
        <w:rPr>
          <w:lang w:val="nl-NL"/>
        </w:rPr>
        <w:t xml:space="preserve"> een omzet gegenereerd van in totaal €</w:t>
      </w:r>
      <w:r>
        <w:rPr>
          <w:lang w:val="nl-NL"/>
        </w:rPr>
        <w:t>710.7</w:t>
      </w:r>
      <w:r w:rsidRPr="004B5CB2">
        <w:rPr>
          <w:lang w:val="nl-NL"/>
        </w:rPr>
        <w:t xml:space="preserve"> miljoen.</w:t>
      </w:r>
      <w:r>
        <w:rPr>
          <w:lang w:val="nl-NL"/>
        </w:rPr>
        <w:t xml:space="preserve"> </w:t>
      </w:r>
      <w:r w:rsidRPr="004B5CB2">
        <w:rPr>
          <w:color w:val="0095D5" w:themeColor="accent1"/>
          <w:szCs w:val="18"/>
          <w:lang w:val="nl-NL"/>
        </w:rPr>
        <w:t>www.sennheiser.com</w:t>
      </w:r>
    </w:p>
    <w:p w14:paraId="34591AE2" w14:textId="77777777" w:rsidR="00392392" w:rsidRPr="004C6FDE" w:rsidRDefault="00392392" w:rsidP="00392392">
      <w:pPr>
        <w:pStyle w:val="Contact"/>
        <w:rPr>
          <w:highlight w:val="yellow"/>
          <w:lang w:val="nl-NL"/>
        </w:rPr>
      </w:pPr>
    </w:p>
    <w:p w14:paraId="5969187B" w14:textId="77777777" w:rsidR="00392392" w:rsidRPr="004C6FDE" w:rsidRDefault="00392392" w:rsidP="00392392">
      <w:pPr>
        <w:pStyle w:val="Contact"/>
        <w:rPr>
          <w:highlight w:val="yellow"/>
          <w:lang w:val="nl-NL"/>
        </w:rPr>
      </w:pPr>
    </w:p>
    <w:p w14:paraId="57F79BEC" w14:textId="757AF5BD" w:rsidR="009B34CF" w:rsidRPr="000A1565" w:rsidRDefault="009B34CF" w:rsidP="009B34CF">
      <w:pPr>
        <w:pStyle w:val="Contact"/>
        <w:rPr>
          <w:b/>
          <w:sz w:val="18"/>
          <w:szCs w:val="18"/>
        </w:rPr>
      </w:pPr>
      <w:bookmarkStart w:id="1" w:name="_Hlk515635723"/>
      <w:r w:rsidRPr="000A1565">
        <w:rPr>
          <w:b/>
          <w:sz w:val="18"/>
          <w:szCs w:val="18"/>
        </w:rPr>
        <w:t>Press Contact</w:t>
      </w:r>
    </w:p>
    <w:p w14:paraId="51258A3F" w14:textId="6042C654" w:rsidR="009B34CF" w:rsidRPr="000A1565" w:rsidRDefault="000A1565" w:rsidP="009B34CF">
      <w:pPr>
        <w:spacing w:line="240" w:lineRule="auto"/>
        <w:rPr>
          <w:szCs w:val="18"/>
          <w:lang w:val="fr-FR"/>
        </w:rPr>
      </w:pPr>
      <w:r>
        <w:rPr>
          <w:szCs w:val="18"/>
          <w:lang w:val="en-US"/>
        </w:rPr>
        <w:t>Omnicom PR Group</w:t>
      </w:r>
    </w:p>
    <w:p w14:paraId="283560BD" w14:textId="0A2EAE92" w:rsidR="009B34CF" w:rsidRPr="000A1565" w:rsidRDefault="000A1565" w:rsidP="009B34CF">
      <w:pPr>
        <w:spacing w:line="240" w:lineRule="auto"/>
        <w:rPr>
          <w:szCs w:val="18"/>
          <w:lang w:val="fr-FR"/>
        </w:rPr>
      </w:pPr>
      <w:r>
        <w:rPr>
          <w:color w:val="0095D5" w:themeColor="accent1"/>
          <w:szCs w:val="18"/>
          <w:lang w:val="fr-FR"/>
        </w:rPr>
        <w:t>Max van de Riet</w:t>
      </w:r>
      <w:r w:rsidR="009B34CF" w:rsidRPr="000A1565">
        <w:rPr>
          <w:szCs w:val="18"/>
          <w:lang w:val="fr-FR"/>
        </w:rPr>
        <w:tab/>
      </w:r>
      <w:r w:rsidR="009B34CF" w:rsidRPr="000A1565">
        <w:rPr>
          <w:szCs w:val="18"/>
          <w:lang w:val="fr-FR"/>
        </w:rPr>
        <w:tab/>
      </w:r>
      <w:r w:rsidR="009B34CF" w:rsidRPr="000A1565">
        <w:rPr>
          <w:szCs w:val="18"/>
          <w:lang w:val="fr-FR"/>
        </w:rPr>
        <w:tab/>
      </w:r>
    </w:p>
    <w:p w14:paraId="2DD00E69" w14:textId="3AF880BC" w:rsidR="009B34CF" w:rsidRPr="000A1565" w:rsidRDefault="000A1565" w:rsidP="009B34CF">
      <w:pPr>
        <w:spacing w:line="240" w:lineRule="auto"/>
        <w:rPr>
          <w:szCs w:val="18"/>
          <w:lang w:val="en-US"/>
        </w:rPr>
      </w:pPr>
      <w:r>
        <w:rPr>
          <w:szCs w:val="18"/>
          <w:lang w:val="fr-FR"/>
        </w:rPr>
        <w:br/>
      </w:r>
      <w:r w:rsidR="009B34CF" w:rsidRPr="000A1565">
        <w:rPr>
          <w:szCs w:val="18"/>
          <w:lang w:val="en-US"/>
        </w:rPr>
        <w:t xml:space="preserve">T </w:t>
      </w:r>
      <w:r w:rsidRPr="000A1565">
        <w:rPr>
          <w:szCs w:val="18"/>
          <w:lang w:val="en-US"/>
        </w:rPr>
        <w:t xml:space="preserve">+ </w:t>
      </w:r>
      <w:r>
        <w:rPr>
          <w:szCs w:val="18"/>
          <w:lang w:val="en-US"/>
        </w:rPr>
        <w:t>31 2648 7412</w:t>
      </w:r>
    </w:p>
    <w:p w14:paraId="21C58ACB" w14:textId="00CEAD1E" w:rsidR="009B34CF" w:rsidRPr="000A1565" w:rsidRDefault="000A1565" w:rsidP="009B34CF">
      <w:pPr>
        <w:rPr>
          <w:u w:val="single"/>
          <w:lang w:val="en-US"/>
        </w:rPr>
      </w:pPr>
      <w:r w:rsidRPr="000A1565">
        <w:rPr>
          <w:szCs w:val="18"/>
          <w:u w:val="single"/>
          <w:lang w:val="en-US"/>
        </w:rPr>
        <w:t>Max.vanderiet@omnicomprgroup.com</w:t>
      </w:r>
    </w:p>
    <w:bookmarkEnd w:id="1"/>
    <w:p w14:paraId="53EC961E" w14:textId="77777777" w:rsidR="00CA6AD0" w:rsidRPr="000A1565" w:rsidRDefault="00CA6AD0" w:rsidP="00CA6AD0">
      <w:pPr>
        <w:rPr>
          <w:lang w:val="en-US"/>
        </w:rPr>
      </w:pPr>
    </w:p>
    <w:p w14:paraId="01AFF9E3" w14:textId="3647E32D" w:rsidR="00CA6AD0" w:rsidRPr="000A1565" w:rsidRDefault="00CA6AD0" w:rsidP="00CA6AD0">
      <w:pPr>
        <w:rPr>
          <w:lang w:val="en-US"/>
        </w:rPr>
      </w:pPr>
    </w:p>
    <w:p w14:paraId="7EE30CDC" w14:textId="77777777" w:rsidR="00392392" w:rsidRPr="000A1565" w:rsidRDefault="00392392" w:rsidP="00CA6AD0">
      <w:pPr>
        <w:jc w:val="right"/>
        <w:rPr>
          <w:lang w:val="en-US"/>
        </w:rPr>
      </w:pPr>
    </w:p>
    <w:sectPr w:rsidR="00392392" w:rsidRPr="000A1565" w:rsidSect="00B6328B">
      <w:headerReference w:type="default" r:id="rId14"/>
      <w:headerReference w:type="first" r:id="rId15"/>
      <w:footerReference w:type="first" r:id="rId16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1CBC1" w14:textId="77777777" w:rsidR="0027503D" w:rsidRDefault="0027503D" w:rsidP="00CA1EB9">
      <w:pPr>
        <w:spacing w:line="240" w:lineRule="auto"/>
      </w:pPr>
      <w:r>
        <w:separator/>
      </w:r>
    </w:p>
  </w:endnote>
  <w:endnote w:type="continuationSeparator" w:id="0">
    <w:p w14:paraId="2BFEE033" w14:textId="77777777" w:rsidR="0027503D" w:rsidRDefault="0027503D" w:rsidP="00CA1EB9">
      <w:pPr>
        <w:spacing w:line="240" w:lineRule="auto"/>
      </w:pPr>
      <w:r>
        <w:continuationSeparator/>
      </w:r>
    </w:p>
  </w:endnote>
  <w:endnote w:type="continuationNotice" w:id="1">
    <w:p w14:paraId="508E070A" w14:textId="77777777" w:rsidR="0027503D" w:rsidRDefault="0027503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charset w:val="00"/>
    <w:family w:val="swiss"/>
    <w:pitch w:val="variable"/>
    <w:sig w:usb0="8000002F" w:usb1="10000048" w:usb2="00000000" w:usb3="00000000" w:csb0="00000013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819A47E0-9445-4616-BF79-E730D1360E9E}"/>
    <w:embedBold r:id="rId2" w:fontKey="{724B5234-D883-4B43-A9DB-B9FE64E5A413}"/>
    <w:embedBoldItalic r:id="rId3" w:fontKey="{10C8640E-7B16-4254-8191-2A62D4C031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31AD6A9-3CDA-43CE-9C75-A4A6778BD6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6607EC3-D1BE-44C1-B5BC-0443DED35D61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6EE10" w14:textId="77777777" w:rsidR="0027503D" w:rsidRDefault="0027503D" w:rsidP="00CA1EB9">
      <w:pPr>
        <w:spacing w:line="240" w:lineRule="auto"/>
      </w:pPr>
      <w:r>
        <w:separator/>
      </w:r>
    </w:p>
  </w:footnote>
  <w:footnote w:type="continuationSeparator" w:id="0">
    <w:p w14:paraId="3854AC22" w14:textId="77777777" w:rsidR="0027503D" w:rsidRDefault="0027503D" w:rsidP="00CA1EB9">
      <w:pPr>
        <w:spacing w:line="240" w:lineRule="auto"/>
      </w:pPr>
      <w:r>
        <w:continuationSeparator/>
      </w:r>
    </w:p>
  </w:footnote>
  <w:footnote w:type="continuationNotice" w:id="1">
    <w:p w14:paraId="2B2A48EA" w14:textId="77777777" w:rsidR="0027503D" w:rsidRDefault="0027503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68199477" w:rsidR="004D39EF" w:rsidRDefault="004D39EF" w:rsidP="008E5D5C">
    <w:pPr>
      <w:pStyle w:val="Koptekst"/>
      <w:rPr>
        <w:color w:val="0095D5" w:themeColor="accent1"/>
      </w:rPr>
    </w:pPr>
    <w:r>
      <w:rPr>
        <w:color w:val="0095D5" w:themeColor="accent1"/>
      </w:rPr>
      <w:t>P</w:t>
    </w:r>
    <w:r w:rsidR="00B84911">
      <w:rPr>
        <w:color w:val="0095D5" w:themeColor="accent1"/>
      </w:rPr>
      <w:t>ersbericht</w:t>
    </w:r>
  </w:p>
  <w:p w14:paraId="044CF960" w14:textId="63989D45" w:rsidR="004D39EF" w:rsidRPr="008E5D5C" w:rsidRDefault="004D39EF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871801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871801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Koptekst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nl-NL" w:eastAsia="nl-NL"/>
      </w:rPr>
      <w:drawing>
        <wp:anchor distT="0" distB="0" distL="114300" distR="114300" simplePos="0" relativeHeight="251658240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 w:rsidR="00BB1323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BB1323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8FD"/>
    <w:rsid w:val="00033B84"/>
    <w:rsid w:val="0003494C"/>
    <w:rsid w:val="00037395"/>
    <w:rsid w:val="0004167C"/>
    <w:rsid w:val="00041B26"/>
    <w:rsid w:val="00042682"/>
    <w:rsid w:val="0004399F"/>
    <w:rsid w:val="000463D6"/>
    <w:rsid w:val="0004718D"/>
    <w:rsid w:val="00052D78"/>
    <w:rsid w:val="00053F2D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67EF1"/>
    <w:rsid w:val="000726D4"/>
    <w:rsid w:val="0007315B"/>
    <w:rsid w:val="00073220"/>
    <w:rsid w:val="00074920"/>
    <w:rsid w:val="00075151"/>
    <w:rsid w:val="000758F2"/>
    <w:rsid w:val="00075B4E"/>
    <w:rsid w:val="00080740"/>
    <w:rsid w:val="00083A34"/>
    <w:rsid w:val="0008422D"/>
    <w:rsid w:val="000903AF"/>
    <w:rsid w:val="00091366"/>
    <w:rsid w:val="00092139"/>
    <w:rsid w:val="00092A4C"/>
    <w:rsid w:val="00094EF7"/>
    <w:rsid w:val="0009531B"/>
    <w:rsid w:val="0009608D"/>
    <w:rsid w:val="0009621B"/>
    <w:rsid w:val="000962A5"/>
    <w:rsid w:val="000A05EB"/>
    <w:rsid w:val="000A1210"/>
    <w:rsid w:val="000A1565"/>
    <w:rsid w:val="000A50F5"/>
    <w:rsid w:val="000B3830"/>
    <w:rsid w:val="000B3FC9"/>
    <w:rsid w:val="000B74EB"/>
    <w:rsid w:val="000C0A9F"/>
    <w:rsid w:val="000C2E14"/>
    <w:rsid w:val="000C5C2D"/>
    <w:rsid w:val="000C6FFD"/>
    <w:rsid w:val="000D0452"/>
    <w:rsid w:val="000D13CD"/>
    <w:rsid w:val="000D5C8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4BC6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29BE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23A0"/>
    <w:rsid w:val="0021281F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024E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03D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AF7"/>
    <w:rsid w:val="00302DBD"/>
    <w:rsid w:val="0030743D"/>
    <w:rsid w:val="00311C6F"/>
    <w:rsid w:val="00312EBA"/>
    <w:rsid w:val="00314A2A"/>
    <w:rsid w:val="00316157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682F"/>
    <w:rsid w:val="003370A5"/>
    <w:rsid w:val="00337CB2"/>
    <w:rsid w:val="00341B02"/>
    <w:rsid w:val="00346873"/>
    <w:rsid w:val="00353180"/>
    <w:rsid w:val="003533CF"/>
    <w:rsid w:val="00355E03"/>
    <w:rsid w:val="00355E6D"/>
    <w:rsid w:val="003560CC"/>
    <w:rsid w:val="00361AFA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011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6689"/>
    <w:rsid w:val="003B68C7"/>
    <w:rsid w:val="003B76B6"/>
    <w:rsid w:val="003C0032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697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15313"/>
    <w:rsid w:val="00417532"/>
    <w:rsid w:val="004204D3"/>
    <w:rsid w:val="004224C4"/>
    <w:rsid w:val="00423AF6"/>
    <w:rsid w:val="00424101"/>
    <w:rsid w:val="00427319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0E43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C6FDE"/>
    <w:rsid w:val="004D3458"/>
    <w:rsid w:val="004D39EF"/>
    <w:rsid w:val="004D6D1C"/>
    <w:rsid w:val="004D7013"/>
    <w:rsid w:val="004D73B7"/>
    <w:rsid w:val="004E064A"/>
    <w:rsid w:val="004E42A9"/>
    <w:rsid w:val="004E57DE"/>
    <w:rsid w:val="004F141F"/>
    <w:rsid w:val="004F1B94"/>
    <w:rsid w:val="005010C7"/>
    <w:rsid w:val="00504F7D"/>
    <w:rsid w:val="00506F99"/>
    <w:rsid w:val="005102E6"/>
    <w:rsid w:val="00511114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86F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87F53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5F7F7B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35AE3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57"/>
    <w:rsid w:val="006C21D1"/>
    <w:rsid w:val="006C29BD"/>
    <w:rsid w:val="006C3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097D"/>
    <w:rsid w:val="006F1E33"/>
    <w:rsid w:val="006F54DD"/>
    <w:rsid w:val="006F793A"/>
    <w:rsid w:val="00701999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4016"/>
    <w:rsid w:val="00774C3F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4BD3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6186"/>
    <w:rsid w:val="00827489"/>
    <w:rsid w:val="008277A4"/>
    <w:rsid w:val="0083110E"/>
    <w:rsid w:val="008316B2"/>
    <w:rsid w:val="00831FB6"/>
    <w:rsid w:val="0083294E"/>
    <w:rsid w:val="00832AB0"/>
    <w:rsid w:val="00833A53"/>
    <w:rsid w:val="00833C28"/>
    <w:rsid w:val="00833EFA"/>
    <w:rsid w:val="00843806"/>
    <w:rsid w:val="0084689A"/>
    <w:rsid w:val="00847992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1801"/>
    <w:rsid w:val="00872AD6"/>
    <w:rsid w:val="00872B3D"/>
    <w:rsid w:val="00873239"/>
    <w:rsid w:val="008740B4"/>
    <w:rsid w:val="00880806"/>
    <w:rsid w:val="008809FD"/>
    <w:rsid w:val="008814DE"/>
    <w:rsid w:val="0088247A"/>
    <w:rsid w:val="00885732"/>
    <w:rsid w:val="00887F27"/>
    <w:rsid w:val="0089003B"/>
    <w:rsid w:val="0089023E"/>
    <w:rsid w:val="008906CA"/>
    <w:rsid w:val="00893163"/>
    <w:rsid w:val="00895EA5"/>
    <w:rsid w:val="00896D19"/>
    <w:rsid w:val="008973DC"/>
    <w:rsid w:val="0089786D"/>
    <w:rsid w:val="00897B9A"/>
    <w:rsid w:val="008A02BC"/>
    <w:rsid w:val="008A12C6"/>
    <w:rsid w:val="008A2EE2"/>
    <w:rsid w:val="008B2B1F"/>
    <w:rsid w:val="008B2BC6"/>
    <w:rsid w:val="008B44B5"/>
    <w:rsid w:val="008B49A7"/>
    <w:rsid w:val="008B4CA9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1FFD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35AA2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3C0A"/>
    <w:rsid w:val="0096404E"/>
    <w:rsid w:val="009652DF"/>
    <w:rsid w:val="00967CAD"/>
    <w:rsid w:val="00967D64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5FE8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6A8"/>
    <w:rsid w:val="009A48A0"/>
    <w:rsid w:val="009A706E"/>
    <w:rsid w:val="009A7777"/>
    <w:rsid w:val="009A7A3F"/>
    <w:rsid w:val="009B01EB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FE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157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5895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4486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4911"/>
    <w:rsid w:val="00B85DBD"/>
    <w:rsid w:val="00B93BF5"/>
    <w:rsid w:val="00B9407B"/>
    <w:rsid w:val="00B952FF"/>
    <w:rsid w:val="00B96F20"/>
    <w:rsid w:val="00B9787B"/>
    <w:rsid w:val="00BA0B25"/>
    <w:rsid w:val="00BA4D57"/>
    <w:rsid w:val="00BA50DE"/>
    <w:rsid w:val="00BA7653"/>
    <w:rsid w:val="00BA7939"/>
    <w:rsid w:val="00BB1323"/>
    <w:rsid w:val="00BB14DB"/>
    <w:rsid w:val="00BB230F"/>
    <w:rsid w:val="00BB231D"/>
    <w:rsid w:val="00BB3D74"/>
    <w:rsid w:val="00BB42A3"/>
    <w:rsid w:val="00BB5049"/>
    <w:rsid w:val="00BB50C7"/>
    <w:rsid w:val="00BB7BB2"/>
    <w:rsid w:val="00BC1E37"/>
    <w:rsid w:val="00BC25FD"/>
    <w:rsid w:val="00BC4162"/>
    <w:rsid w:val="00BC4B61"/>
    <w:rsid w:val="00BC771F"/>
    <w:rsid w:val="00BD0DDB"/>
    <w:rsid w:val="00BD1D6C"/>
    <w:rsid w:val="00BD38A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17DDE"/>
    <w:rsid w:val="00C20838"/>
    <w:rsid w:val="00C20E66"/>
    <w:rsid w:val="00C2105D"/>
    <w:rsid w:val="00C23252"/>
    <w:rsid w:val="00C245B5"/>
    <w:rsid w:val="00C24DAB"/>
    <w:rsid w:val="00C257FD"/>
    <w:rsid w:val="00C30799"/>
    <w:rsid w:val="00C33529"/>
    <w:rsid w:val="00C335EC"/>
    <w:rsid w:val="00C34A08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A52"/>
    <w:rsid w:val="00C65BEA"/>
    <w:rsid w:val="00C65BEE"/>
    <w:rsid w:val="00C67A36"/>
    <w:rsid w:val="00C74A73"/>
    <w:rsid w:val="00C750B0"/>
    <w:rsid w:val="00C751B5"/>
    <w:rsid w:val="00C76929"/>
    <w:rsid w:val="00C8099E"/>
    <w:rsid w:val="00C8130B"/>
    <w:rsid w:val="00C83EDF"/>
    <w:rsid w:val="00C84279"/>
    <w:rsid w:val="00C848CD"/>
    <w:rsid w:val="00C85294"/>
    <w:rsid w:val="00C85444"/>
    <w:rsid w:val="00C867AA"/>
    <w:rsid w:val="00C86E6F"/>
    <w:rsid w:val="00C91ACD"/>
    <w:rsid w:val="00C91B77"/>
    <w:rsid w:val="00C9258D"/>
    <w:rsid w:val="00C928E2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599E"/>
    <w:rsid w:val="00CA6AD0"/>
    <w:rsid w:val="00CB02D2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5ED8"/>
    <w:rsid w:val="00CE70F4"/>
    <w:rsid w:val="00CF319B"/>
    <w:rsid w:val="00CF497D"/>
    <w:rsid w:val="00CF499D"/>
    <w:rsid w:val="00CF4F76"/>
    <w:rsid w:val="00CF6052"/>
    <w:rsid w:val="00CF6D5F"/>
    <w:rsid w:val="00CF7023"/>
    <w:rsid w:val="00CF7A89"/>
    <w:rsid w:val="00D018C3"/>
    <w:rsid w:val="00D0225B"/>
    <w:rsid w:val="00D031B6"/>
    <w:rsid w:val="00D03222"/>
    <w:rsid w:val="00D03A5A"/>
    <w:rsid w:val="00D03EE3"/>
    <w:rsid w:val="00D06C8F"/>
    <w:rsid w:val="00D07382"/>
    <w:rsid w:val="00D101E3"/>
    <w:rsid w:val="00D14F49"/>
    <w:rsid w:val="00D17B56"/>
    <w:rsid w:val="00D22EA6"/>
    <w:rsid w:val="00D250F5"/>
    <w:rsid w:val="00D26216"/>
    <w:rsid w:val="00D27499"/>
    <w:rsid w:val="00D30143"/>
    <w:rsid w:val="00D30D21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3016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1E52"/>
    <w:rsid w:val="00D728E6"/>
    <w:rsid w:val="00D75138"/>
    <w:rsid w:val="00D762E0"/>
    <w:rsid w:val="00D765E8"/>
    <w:rsid w:val="00D8039F"/>
    <w:rsid w:val="00D82E3A"/>
    <w:rsid w:val="00D90529"/>
    <w:rsid w:val="00D92D87"/>
    <w:rsid w:val="00D9621B"/>
    <w:rsid w:val="00D97158"/>
    <w:rsid w:val="00DA4710"/>
    <w:rsid w:val="00DA4A21"/>
    <w:rsid w:val="00DA7E12"/>
    <w:rsid w:val="00DB3202"/>
    <w:rsid w:val="00DB4144"/>
    <w:rsid w:val="00DB5A4C"/>
    <w:rsid w:val="00DC084A"/>
    <w:rsid w:val="00DC2618"/>
    <w:rsid w:val="00DC2682"/>
    <w:rsid w:val="00DC69CF"/>
    <w:rsid w:val="00DD197B"/>
    <w:rsid w:val="00DD1FF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33E0"/>
    <w:rsid w:val="00E243F3"/>
    <w:rsid w:val="00E244DC"/>
    <w:rsid w:val="00E24FAF"/>
    <w:rsid w:val="00E2524E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859F6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BBF"/>
    <w:rsid w:val="00EF6EA7"/>
    <w:rsid w:val="00EF76EB"/>
    <w:rsid w:val="00F00996"/>
    <w:rsid w:val="00F00B0B"/>
    <w:rsid w:val="00F02D34"/>
    <w:rsid w:val="00F03A9D"/>
    <w:rsid w:val="00F06908"/>
    <w:rsid w:val="00F07574"/>
    <w:rsid w:val="00F10286"/>
    <w:rsid w:val="00F10763"/>
    <w:rsid w:val="00F1163A"/>
    <w:rsid w:val="00F160DA"/>
    <w:rsid w:val="00F231BE"/>
    <w:rsid w:val="00F2404A"/>
    <w:rsid w:val="00F2567E"/>
    <w:rsid w:val="00F25AD4"/>
    <w:rsid w:val="00F26A4E"/>
    <w:rsid w:val="00F30837"/>
    <w:rsid w:val="00F3154E"/>
    <w:rsid w:val="00F351CC"/>
    <w:rsid w:val="00F40D34"/>
    <w:rsid w:val="00F416E1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057D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7D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4F11BDA"/>
  <w15:docId w15:val="{62E4DA15-93AF-4E2B-9A03-EBC5309A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74A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74A2D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74A2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Standaardalinea-lettertype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e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jstalinea">
    <w:name w:val="List Paragraph"/>
    <w:basedOn w:val="Standaard"/>
    <w:uiPriority w:val="34"/>
    <w:qFormat/>
    <w:rsid w:val="00CA4397"/>
    <w:pPr>
      <w:ind w:left="720"/>
      <w:contextualSpacing/>
    </w:pPr>
  </w:style>
  <w:style w:type="paragraph" w:styleId="Lijstopsomteken">
    <w:name w:val="List Bullet"/>
    <w:basedOn w:val="Standa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Plattetekst">
    <w:name w:val="Body Text"/>
    <w:basedOn w:val="Standaard"/>
    <w:link w:val="Platteteks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Standaardalinea-lettertype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EFA55897F00429728744591717AE1" ma:contentTypeVersion="11" ma:contentTypeDescription="Create a new document." ma:contentTypeScope="" ma:versionID="c85d2f48ebdd59732480a9397d9f36a7">
  <xsd:schema xmlns:xsd="http://www.w3.org/2001/XMLSchema" xmlns:xs="http://www.w3.org/2001/XMLSchema" xmlns:p="http://schemas.microsoft.com/office/2006/metadata/properties" xmlns:ns3="c28f2225-0602-4cc3-bb7b-066fc2756f67" xmlns:ns4="0ea0ae75-2b65-4dbf-be22-aafee9e5f389" targetNamespace="http://schemas.microsoft.com/office/2006/metadata/properties" ma:root="true" ma:fieldsID="c35aaee668c54e99c3972e3d861a1b9b" ns3:_="" ns4:_="">
    <xsd:import namespace="c28f2225-0602-4cc3-bb7b-066fc2756f67"/>
    <xsd:import namespace="0ea0ae75-2b65-4dbf-be22-aafee9e5f3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f2225-0602-4cc3-bb7b-066fc2756f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0ae75-2b65-4dbf-be22-aafee9e5f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3ED2E-4054-496A-A2E9-BFDE08840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6961D-83B4-4391-9DBE-CF9603CE1EF5}">
  <ds:schemaRefs>
    <ds:schemaRef ds:uri="http://purl.org/dc/elements/1.1/"/>
    <ds:schemaRef ds:uri="http://schemas.microsoft.com/office/2006/metadata/properties"/>
    <ds:schemaRef ds:uri="c28f2225-0602-4cc3-bb7b-066fc2756f67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ea0ae75-2b65-4dbf-be22-aafee9e5f38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C4EF9E6-DE0D-4F9F-954B-497B54D045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f2225-0602-4cc3-bb7b-066fc2756f67"/>
    <ds:schemaRef ds:uri="0ea0ae75-2b65-4dbf-be22-aafee9e5f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687BBB-FD2E-45BB-B958-010B0A2D235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A24E667-226A-4F3B-8E5E-EDCA088B7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F8E4C8F1</Template>
  <TotalTime>0</TotalTime>
  <Pages>4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van de Riet, Max</cp:lastModifiedBy>
  <cp:revision>2</cp:revision>
  <cp:lastPrinted>2019-09-04T10:57:00Z</cp:lastPrinted>
  <dcterms:created xsi:type="dcterms:W3CDTF">2019-09-04T13:31:00Z</dcterms:created>
  <dcterms:modified xsi:type="dcterms:W3CDTF">2019-09-04T13:31:00Z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0x01010020FEFA55897F00429728744591717AE1</vt:lpwstr>
  </property>
</Properties>
</file>